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33E6A8" w14:textId="26CAFFFA" w:rsidR="00A00120" w:rsidRDefault="007853F0" w:rsidP="00E96ED4">
      <w:pPr>
        <w:rPr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2B0811" wp14:editId="54CAD9BC">
            <wp:simplePos x="0" y="0"/>
            <wp:positionH relativeFrom="margin">
              <wp:align>center</wp:align>
            </wp:positionH>
            <wp:positionV relativeFrom="page">
              <wp:posOffset>1485900</wp:posOffset>
            </wp:positionV>
            <wp:extent cx="2809875" cy="729787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729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C21E8" w14:textId="77777777" w:rsidR="00A00120" w:rsidRDefault="00A00120" w:rsidP="00E96ED4">
      <w:pPr>
        <w:rPr>
          <w:szCs w:val="22"/>
        </w:rPr>
      </w:pPr>
    </w:p>
    <w:p w14:paraId="21F1EC37" w14:textId="77777777" w:rsidR="00A00120" w:rsidRDefault="00A00120" w:rsidP="00E96ED4">
      <w:pPr>
        <w:rPr>
          <w:szCs w:val="22"/>
        </w:rPr>
      </w:pPr>
    </w:p>
    <w:p w14:paraId="68377EED" w14:textId="77777777" w:rsidR="00A00120" w:rsidRDefault="00A00120" w:rsidP="00E96ED4">
      <w:pPr>
        <w:rPr>
          <w:szCs w:val="22"/>
        </w:rPr>
      </w:pPr>
    </w:p>
    <w:p w14:paraId="7A8C98CD" w14:textId="77777777" w:rsidR="00A00120" w:rsidRDefault="00A00120" w:rsidP="00E96ED4">
      <w:pPr>
        <w:rPr>
          <w:szCs w:val="22"/>
        </w:rPr>
      </w:pPr>
    </w:p>
    <w:p w14:paraId="204AA9DF" w14:textId="064E19DF" w:rsidR="00A00120" w:rsidRDefault="00A00120" w:rsidP="00E96ED4">
      <w:pPr>
        <w:rPr>
          <w:szCs w:val="22"/>
        </w:rPr>
      </w:pPr>
    </w:p>
    <w:p w14:paraId="7D43259F" w14:textId="14074C03" w:rsidR="00A00120" w:rsidRDefault="00A00120" w:rsidP="00E96ED4">
      <w:pPr>
        <w:rPr>
          <w:szCs w:val="22"/>
        </w:rPr>
      </w:pPr>
    </w:p>
    <w:p w14:paraId="76FBBD51" w14:textId="788FFA79" w:rsidR="00A00120" w:rsidRDefault="00A00120" w:rsidP="00E96ED4">
      <w:pPr>
        <w:rPr>
          <w:szCs w:val="2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688D956" wp14:editId="292A0E17">
            <wp:simplePos x="0" y="0"/>
            <wp:positionH relativeFrom="column">
              <wp:posOffset>-4445</wp:posOffset>
            </wp:positionH>
            <wp:positionV relativeFrom="page">
              <wp:posOffset>2609850</wp:posOffset>
            </wp:positionV>
            <wp:extent cx="6301105" cy="2467610"/>
            <wp:effectExtent l="0" t="0" r="4445" b="889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13695F" w14:textId="50F878F6" w:rsidR="00A00120" w:rsidRDefault="00A00120" w:rsidP="00E96ED4">
      <w:pPr>
        <w:rPr>
          <w:szCs w:val="22"/>
        </w:rPr>
      </w:pPr>
    </w:p>
    <w:p w14:paraId="71CB9A65" w14:textId="77BB5A49" w:rsidR="00A00120" w:rsidRDefault="00A00120" w:rsidP="00E96ED4">
      <w:pPr>
        <w:rPr>
          <w:szCs w:val="22"/>
        </w:rPr>
      </w:pPr>
    </w:p>
    <w:p w14:paraId="2EB42187" w14:textId="0B7C6B29" w:rsidR="00A00120" w:rsidRDefault="00A00120" w:rsidP="00E96ED4">
      <w:pPr>
        <w:rPr>
          <w:szCs w:val="22"/>
        </w:rPr>
      </w:pPr>
    </w:p>
    <w:p w14:paraId="225B264A" w14:textId="21258D3A" w:rsidR="00A00120" w:rsidRDefault="00A00120" w:rsidP="00E96ED4">
      <w:pPr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CAABE8" wp14:editId="55658961">
                <wp:simplePos x="0" y="0"/>
                <wp:positionH relativeFrom="column">
                  <wp:posOffset>90805</wp:posOffset>
                </wp:positionH>
                <wp:positionV relativeFrom="page">
                  <wp:posOffset>3267075</wp:posOffset>
                </wp:positionV>
                <wp:extent cx="2105025" cy="342900"/>
                <wp:effectExtent l="0" t="0" r="28575" b="1905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E5794" id="Rechteck 7" o:spid="_x0000_s1026" style="position:absolute;margin-left:7.15pt;margin-top:257.25pt;width:165.75pt;height:2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" fillcolor="white [3212]" strokecolor="#1f4d78 [1604]" strokeweight="1pt">
                <w10:wrap anchory="page"/>
              </v:rect>
            </w:pict>
          </mc:Fallback>
        </mc:AlternateContent>
      </w:r>
    </w:p>
    <w:p w14:paraId="1C0E93EE" w14:textId="24C37A16" w:rsidR="00A00120" w:rsidRDefault="00A00120" w:rsidP="00E96ED4">
      <w:pPr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DA73F1" wp14:editId="1722B3FC">
                <wp:simplePos x="0" y="0"/>
                <wp:positionH relativeFrom="column">
                  <wp:posOffset>3719830</wp:posOffset>
                </wp:positionH>
                <wp:positionV relativeFrom="page">
                  <wp:posOffset>3429000</wp:posOffset>
                </wp:positionV>
                <wp:extent cx="2495550" cy="342900"/>
                <wp:effectExtent l="0" t="0" r="19050" b="1905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CFB31" id="Rechteck 8" o:spid="_x0000_s1026" style="position:absolute;margin-left:292.9pt;margin-top:270pt;width:196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" fillcolor="window" strokecolor="#41719c" strokeweight="1pt">
                <w10:wrap anchory="page"/>
              </v:rect>
            </w:pict>
          </mc:Fallback>
        </mc:AlternateContent>
      </w:r>
    </w:p>
    <w:p w14:paraId="211B9644" w14:textId="3E2C8DED" w:rsidR="00A00120" w:rsidRDefault="00A00120" w:rsidP="00E96ED4">
      <w:pPr>
        <w:rPr>
          <w:szCs w:val="22"/>
        </w:rPr>
      </w:pPr>
    </w:p>
    <w:p w14:paraId="21946E80" w14:textId="565FF858" w:rsidR="00A00120" w:rsidRDefault="00A00120" w:rsidP="00E96ED4">
      <w:pPr>
        <w:rPr>
          <w:szCs w:val="22"/>
        </w:rPr>
      </w:pPr>
    </w:p>
    <w:p w14:paraId="3AC72BA0" w14:textId="05E162EF" w:rsidR="00A00120" w:rsidRDefault="00A00120" w:rsidP="00E96ED4">
      <w:pPr>
        <w:rPr>
          <w:szCs w:val="22"/>
        </w:rPr>
      </w:pPr>
    </w:p>
    <w:p w14:paraId="329D1B14" w14:textId="5024A734" w:rsidR="00A00120" w:rsidRDefault="00A00120" w:rsidP="00E96ED4">
      <w:pPr>
        <w:rPr>
          <w:szCs w:val="22"/>
        </w:rPr>
      </w:pPr>
    </w:p>
    <w:p w14:paraId="292F6709" w14:textId="1A908263" w:rsidR="00A00120" w:rsidRDefault="00A00120" w:rsidP="00E96ED4">
      <w:pPr>
        <w:rPr>
          <w:szCs w:val="22"/>
        </w:rPr>
      </w:pPr>
    </w:p>
    <w:p w14:paraId="34E6D9B2" w14:textId="716A8EB1" w:rsidR="00A00120" w:rsidRDefault="00A00120" w:rsidP="00E96ED4">
      <w:pPr>
        <w:rPr>
          <w:szCs w:val="22"/>
        </w:rPr>
      </w:pPr>
    </w:p>
    <w:p w14:paraId="334E4720" w14:textId="75B1A361" w:rsidR="00A00120" w:rsidRDefault="00A00120" w:rsidP="00E96ED4">
      <w:pPr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F7F1C1" wp14:editId="310FEBA5">
                <wp:simplePos x="0" y="0"/>
                <wp:positionH relativeFrom="column">
                  <wp:posOffset>1233805</wp:posOffset>
                </wp:positionH>
                <wp:positionV relativeFrom="page">
                  <wp:posOffset>4562475</wp:posOffset>
                </wp:positionV>
                <wp:extent cx="2105025" cy="342900"/>
                <wp:effectExtent l="0" t="0" r="28575" b="19050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632B5" id="Rechteck 21" o:spid="_x0000_s1026" style="position:absolute;margin-left:97.15pt;margin-top:359.25pt;width:165.75pt;height:2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" fillcolor="window" strokecolor="#41719c" strokeweight="1pt">
                <w10:wrap anchory="page"/>
              </v:rect>
            </w:pict>
          </mc:Fallback>
        </mc:AlternateContent>
      </w:r>
    </w:p>
    <w:p w14:paraId="1896318C" w14:textId="723F1E9E" w:rsidR="00A00120" w:rsidRDefault="00A00120" w:rsidP="00E96ED4">
      <w:pPr>
        <w:rPr>
          <w:szCs w:val="22"/>
        </w:rPr>
      </w:pPr>
    </w:p>
    <w:p w14:paraId="35EFDC28" w14:textId="4DDDB2D6" w:rsidR="00A00120" w:rsidRDefault="00A00120" w:rsidP="00E96ED4">
      <w:pPr>
        <w:rPr>
          <w:szCs w:val="22"/>
        </w:rPr>
      </w:pPr>
    </w:p>
    <w:p w14:paraId="4D22A072" w14:textId="4472140C" w:rsidR="00A00120" w:rsidRDefault="00A00120" w:rsidP="00E96ED4">
      <w:pPr>
        <w:rPr>
          <w:szCs w:val="22"/>
        </w:rPr>
      </w:pPr>
    </w:p>
    <w:p w14:paraId="6777FA02" w14:textId="00BEFCEA" w:rsidR="00A00120" w:rsidRDefault="00A00120" w:rsidP="00E96ED4">
      <w:pPr>
        <w:rPr>
          <w:szCs w:val="22"/>
        </w:rPr>
      </w:pPr>
    </w:p>
    <w:p w14:paraId="39F95CD9" w14:textId="22AA2E3D" w:rsidR="00A00120" w:rsidRDefault="00A00120" w:rsidP="00E96ED4">
      <w:pPr>
        <w:rPr>
          <w:szCs w:val="22"/>
        </w:rPr>
      </w:pPr>
    </w:p>
    <w:p w14:paraId="76E695A7" w14:textId="71808855" w:rsidR="00A00120" w:rsidRDefault="00A00120" w:rsidP="00E96ED4">
      <w:pPr>
        <w:rPr>
          <w:szCs w:val="2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23E8935" wp14:editId="586C17F5">
            <wp:simplePos x="0" y="0"/>
            <wp:positionH relativeFrom="column">
              <wp:posOffset>-4445</wp:posOffset>
            </wp:positionH>
            <wp:positionV relativeFrom="page">
              <wp:posOffset>5505450</wp:posOffset>
            </wp:positionV>
            <wp:extent cx="6301105" cy="3922395"/>
            <wp:effectExtent l="0" t="0" r="4445" b="1905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81013C" w14:textId="04FC2D1F" w:rsidR="00A00120" w:rsidRDefault="007853F0" w:rsidP="00E96ED4">
      <w:pPr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CE385E" wp14:editId="2D655558">
                <wp:simplePos x="0" y="0"/>
                <wp:positionH relativeFrom="column">
                  <wp:posOffset>43180</wp:posOffset>
                </wp:positionH>
                <wp:positionV relativeFrom="page">
                  <wp:posOffset>5676900</wp:posOffset>
                </wp:positionV>
                <wp:extent cx="2105025" cy="819150"/>
                <wp:effectExtent l="0" t="0" r="28575" b="19050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73DDB" id="Rechteck 24" o:spid="_x0000_s1026" style="position:absolute;margin-left:3.4pt;margin-top:447pt;width:165.75pt;height:64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" fillcolor="window" strokecolor="#41719c" strokeweight="1pt">
                <w10:wrap anchory="page"/>
              </v:rect>
            </w:pict>
          </mc:Fallback>
        </mc:AlternateContent>
      </w:r>
    </w:p>
    <w:p w14:paraId="67F6B1B2" w14:textId="61E61B48" w:rsidR="00A00120" w:rsidRDefault="00A00120" w:rsidP="00E96ED4">
      <w:pPr>
        <w:rPr>
          <w:szCs w:val="22"/>
        </w:rPr>
      </w:pPr>
    </w:p>
    <w:p w14:paraId="1F9D76B4" w14:textId="6296060E" w:rsidR="007853F0" w:rsidRDefault="007853F0" w:rsidP="00E96ED4">
      <w:pPr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C542F1" wp14:editId="4CA32BAE">
                <wp:simplePos x="0" y="0"/>
                <wp:positionH relativeFrom="margin">
                  <wp:posOffset>4434205</wp:posOffset>
                </wp:positionH>
                <wp:positionV relativeFrom="page">
                  <wp:posOffset>6076950</wp:posOffset>
                </wp:positionV>
                <wp:extent cx="1852930" cy="723900"/>
                <wp:effectExtent l="0" t="0" r="13970" b="19050"/>
                <wp:wrapNone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93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00AB3" id="Rechteck 25" o:spid="_x0000_s1026" style="position:absolute;margin-left:349.15pt;margin-top:478.5pt;width:145.9pt;height:5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" fillcolor="window" strokecolor="#41719c" strokeweight="1pt">
                <w10:wrap anchorx="margin" anchory="page"/>
              </v:rect>
            </w:pict>
          </mc:Fallback>
        </mc:AlternateContent>
      </w:r>
    </w:p>
    <w:p w14:paraId="7AD081F2" w14:textId="72103A01" w:rsidR="007853F0" w:rsidRDefault="007853F0" w:rsidP="00E96ED4">
      <w:pPr>
        <w:rPr>
          <w:szCs w:val="22"/>
        </w:rPr>
      </w:pPr>
    </w:p>
    <w:p w14:paraId="649774F5" w14:textId="5A3E0E11" w:rsidR="007853F0" w:rsidRDefault="007853F0" w:rsidP="00E96ED4">
      <w:pPr>
        <w:rPr>
          <w:szCs w:val="22"/>
        </w:rPr>
      </w:pPr>
    </w:p>
    <w:p w14:paraId="33DC7D70" w14:textId="7C7F6CDB" w:rsidR="007853F0" w:rsidRDefault="007853F0" w:rsidP="00E96ED4">
      <w:pPr>
        <w:rPr>
          <w:szCs w:val="22"/>
        </w:rPr>
      </w:pPr>
    </w:p>
    <w:p w14:paraId="1BC00997" w14:textId="174D6D56" w:rsidR="007853F0" w:rsidRDefault="007853F0" w:rsidP="00E96ED4">
      <w:pPr>
        <w:rPr>
          <w:szCs w:val="22"/>
        </w:rPr>
      </w:pPr>
    </w:p>
    <w:p w14:paraId="01708E67" w14:textId="6F793EC1" w:rsidR="007853F0" w:rsidRDefault="007853F0" w:rsidP="00E96ED4">
      <w:pPr>
        <w:rPr>
          <w:szCs w:val="22"/>
        </w:rPr>
      </w:pPr>
    </w:p>
    <w:p w14:paraId="4CBA6599" w14:textId="77777777" w:rsidR="007853F0" w:rsidRDefault="007853F0" w:rsidP="00E96ED4">
      <w:pPr>
        <w:rPr>
          <w:szCs w:val="22"/>
        </w:rPr>
      </w:pPr>
    </w:p>
    <w:p w14:paraId="7DBB8B74" w14:textId="4AACCFDE" w:rsidR="007853F0" w:rsidRDefault="007853F0" w:rsidP="00E96ED4">
      <w:pPr>
        <w:rPr>
          <w:szCs w:val="22"/>
        </w:rPr>
      </w:pPr>
    </w:p>
    <w:p w14:paraId="59808ADF" w14:textId="296525F7" w:rsidR="007853F0" w:rsidRDefault="007853F0" w:rsidP="00E96ED4">
      <w:pPr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8F57D2" wp14:editId="26063F8C">
                <wp:simplePos x="0" y="0"/>
                <wp:positionH relativeFrom="column">
                  <wp:posOffset>2348230</wp:posOffset>
                </wp:positionH>
                <wp:positionV relativeFrom="page">
                  <wp:posOffset>7372350</wp:posOffset>
                </wp:positionV>
                <wp:extent cx="2105025" cy="495300"/>
                <wp:effectExtent l="0" t="0" r="28575" b="19050"/>
                <wp:wrapNone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12DFC" id="Rechteck 26" o:spid="_x0000_s1026" style="position:absolute;margin-left:184.9pt;margin-top:580.5pt;width:165.75pt;height:3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" fillcolor="window" strokecolor="#41719c" strokeweight="1pt">
                <w10:wrap anchory="page"/>
              </v:rect>
            </w:pict>
          </mc:Fallback>
        </mc:AlternateContent>
      </w:r>
    </w:p>
    <w:p w14:paraId="7C6C5925" w14:textId="2E2344FB" w:rsidR="007853F0" w:rsidRDefault="007853F0" w:rsidP="00E96ED4">
      <w:pPr>
        <w:rPr>
          <w:szCs w:val="22"/>
        </w:rPr>
      </w:pPr>
    </w:p>
    <w:p w14:paraId="48DA79C9" w14:textId="41C6EB63" w:rsidR="007853F0" w:rsidRDefault="007853F0" w:rsidP="00E96ED4">
      <w:pPr>
        <w:rPr>
          <w:szCs w:val="22"/>
        </w:rPr>
      </w:pPr>
    </w:p>
    <w:p w14:paraId="22E1E6CA" w14:textId="740A6AF0" w:rsidR="007853F0" w:rsidRDefault="007853F0" w:rsidP="00E96ED4">
      <w:pPr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1FE8F0" wp14:editId="227A8907">
                <wp:simplePos x="0" y="0"/>
                <wp:positionH relativeFrom="column">
                  <wp:posOffset>271780</wp:posOffset>
                </wp:positionH>
                <wp:positionV relativeFrom="page">
                  <wp:posOffset>7915275</wp:posOffset>
                </wp:positionV>
                <wp:extent cx="3048000" cy="381000"/>
                <wp:effectExtent l="0" t="0" r="19050" b="19050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7C713" id="Rechteck 27" o:spid="_x0000_s1026" style="position:absolute;margin-left:21.4pt;margin-top:623.25pt;width:240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" fillcolor="window" strokecolor="#41719c" strokeweight="1pt">
                <w10:wrap anchory="page"/>
              </v:rect>
            </w:pict>
          </mc:Fallback>
        </mc:AlternateContent>
      </w:r>
    </w:p>
    <w:p w14:paraId="23E727FF" w14:textId="39CCDEE3" w:rsidR="007853F0" w:rsidRDefault="007853F0" w:rsidP="00E96ED4">
      <w:pPr>
        <w:rPr>
          <w:szCs w:val="22"/>
        </w:rPr>
      </w:pPr>
    </w:p>
    <w:p w14:paraId="7E2FD8B6" w14:textId="166BAB46" w:rsidR="007853F0" w:rsidRDefault="007853F0" w:rsidP="00E96ED4">
      <w:pPr>
        <w:rPr>
          <w:szCs w:val="22"/>
        </w:rPr>
      </w:pPr>
    </w:p>
    <w:p w14:paraId="7F04FA1B" w14:textId="60C13AD4" w:rsidR="007853F0" w:rsidRDefault="007853F0" w:rsidP="00E96ED4">
      <w:pPr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BF3269" wp14:editId="01A9F8DA">
                <wp:simplePos x="0" y="0"/>
                <wp:positionH relativeFrom="column">
                  <wp:posOffset>271780</wp:posOffset>
                </wp:positionH>
                <wp:positionV relativeFrom="page">
                  <wp:posOffset>8334375</wp:posOffset>
                </wp:positionV>
                <wp:extent cx="3048000" cy="381000"/>
                <wp:effectExtent l="0" t="0" r="19050" b="19050"/>
                <wp:wrapNone/>
                <wp:docPr id="28" name="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3BDD9" id="Rechteck 28" o:spid="_x0000_s1026" style="position:absolute;margin-left:21.4pt;margin-top:656.25pt;width:240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" fillcolor="window" strokecolor="#41719c" strokeweight="1pt">
                <w10:wrap anchory="page"/>
              </v:rect>
            </w:pict>
          </mc:Fallback>
        </mc:AlternateContent>
      </w:r>
    </w:p>
    <w:p w14:paraId="6316E691" w14:textId="28EDBF0B" w:rsidR="007853F0" w:rsidRDefault="007853F0" w:rsidP="00E96ED4">
      <w:pPr>
        <w:rPr>
          <w:szCs w:val="22"/>
        </w:rPr>
      </w:pPr>
    </w:p>
    <w:p w14:paraId="67EF6DEF" w14:textId="6C478BAF" w:rsidR="007853F0" w:rsidRDefault="007853F0" w:rsidP="00E96ED4">
      <w:pPr>
        <w:rPr>
          <w:szCs w:val="22"/>
        </w:rPr>
      </w:pPr>
    </w:p>
    <w:p w14:paraId="6806DC90" w14:textId="65761327" w:rsidR="007853F0" w:rsidRDefault="007853F0" w:rsidP="00E96ED4">
      <w:pPr>
        <w:rPr>
          <w:szCs w:val="22"/>
        </w:rPr>
      </w:pPr>
    </w:p>
    <w:p w14:paraId="76EDA25C" w14:textId="2ADFB491" w:rsidR="007853F0" w:rsidRDefault="007853F0" w:rsidP="00E96ED4">
      <w:pPr>
        <w:rPr>
          <w:szCs w:val="22"/>
        </w:rPr>
      </w:pPr>
    </w:p>
    <w:p w14:paraId="1BE42E76" w14:textId="68D136AD" w:rsidR="007853F0" w:rsidRDefault="007853F0" w:rsidP="00E96ED4">
      <w:pPr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DCA5A4" wp14:editId="00E6A9F1">
                <wp:simplePos x="0" y="0"/>
                <wp:positionH relativeFrom="column">
                  <wp:posOffset>2005330</wp:posOffset>
                </wp:positionH>
                <wp:positionV relativeFrom="page">
                  <wp:posOffset>9105265</wp:posOffset>
                </wp:positionV>
                <wp:extent cx="2828925" cy="219075"/>
                <wp:effectExtent l="0" t="0" r="28575" b="28575"/>
                <wp:wrapNone/>
                <wp:docPr id="29" name="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E302A" id="Rechteck 29" o:spid="_x0000_s1026" style="position:absolute;margin-left:157.9pt;margin-top:716.95pt;width:222.75pt;height:1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" fillcolor="window" strokecolor="#41719c" strokeweight="1pt">
                <w10:wrap anchory="page"/>
              </v:rect>
            </w:pict>
          </mc:Fallback>
        </mc:AlternateContent>
      </w:r>
    </w:p>
    <w:p w14:paraId="254C5F76" w14:textId="3C3C1A7E" w:rsidR="007853F0" w:rsidRDefault="007853F0" w:rsidP="00E96ED4">
      <w:pPr>
        <w:rPr>
          <w:szCs w:val="22"/>
        </w:rPr>
      </w:pPr>
    </w:p>
    <w:p w14:paraId="08835C33" w14:textId="77777777" w:rsidR="007853F0" w:rsidRDefault="007853F0" w:rsidP="00E96ED4">
      <w:pPr>
        <w:rPr>
          <w:szCs w:val="22"/>
        </w:rPr>
      </w:pPr>
    </w:p>
    <w:p w14:paraId="43373B8E" w14:textId="77777777" w:rsidR="007853F0" w:rsidRDefault="007853F0" w:rsidP="00E96ED4">
      <w:pPr>
        <w:rPr>
          <w:szCs w:val="22"/>
        </w:rPr>
      </w:pPr>
    </w:p>
    <w:p w14:paraId="18A33F4A" w14:textId="77777777" w:rsidR="007853F0" w:rsidRDefault="007853F0" w:rsidP="00E96ED4">
      <w:pPr>
        <w:rPr>
          <w:szCs w:val="22"/>
        </w:rPr>
      </w:pPr>
    </w:p>
    <w:p w14:paraId="5D24C928" w14:textId="2B0FA67D" w:rsidR="007853F0" w:rsidRDefault="007853F0" w:rsidP="00E96ED4">
      <w:pPr>
        <w:rPr>
          <w:szCs w:val="22"/>
        </w:rPr>
      </w:pPr>
    </w:p>
    <w:p w14:paraId="7B4BB945" w14:textId="6BA44AAA" w:rsidR="001062E3" w:rsidRDefault="007853F0" w:rsidP="00E96ED4">
      <w:pPr>
        <w:rPr>
          <w:szCs w:val="2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641B271" wp14:editId="3669FEAE">
            <wp:simplePos x="0" y="0"/>
            <wp:positionH relativeFrom="column">
              <wp:posOffset>24130</wp:posOffset>
            </wp:positionH>
            <wp:positionV relativeFrom="page">
              <wp:posOffset>1981200</wp:posOffset>
            </wp:positionV>
            <wp:extent cx="3781425" cy="2715895"/>
            <wp:effectExtent l="0" t="0" r="9525" b="8255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2"/>
        </w:rPr>
        <w:t>Aufgabe:</w:t>
      </w:r>
    </w:p>
    <w:p w14:paraId="1E3E41CE" w14:textId="556F4F01" w:rsidR="007853F0" w:rsidRDefault="007853F0" w:rsidP="00E96ED4">
      <w:pPr>
        <w:rPr>
          <w:szCs w:val="22"/>
        </w:rPr>
      </w:pPr>
    </w:p>
    <w:p w14:paraId="2A36CB08" w14:textId="1317BA71" w:rsidR="007853F0" w:rsidRDefault="007853F0" w:rsidP="00E96ED4">
      <w:pPr>
        <w:rPr>
          <w:szCs w:val="22"/>
        </w:rPr>
      </w:pPr>
    </w:p>
    <w:p w14:paraId="10582DF0" w14:textId="21E6FC19" w:rsidR="007853F0" w:rsidRDefault="007853F0" w:rsidP="00E96ED4">
      <w:pPr>
        <w:rPr>
          <w:szCs w:val="22"/>
        </w:rPr>
      </w:pPr>
    </w:p>
    <w:p w14:paraId="35620F7E" w14:textId="0DF92866" w:rsidR="007853F0" w:rsidRDefault="007853F0" w:rsidP="00E96ED4">
      <w:pPr>
        <w:rPr>
          <w:szCs w:val="22"/>
        </w:rPr>
      </w:pPr>
    </w:p>
    <w:p w14:paraId="2A8F7971" w14:textId="5D32BA38" w:rsidR="007853F0" w:rsidRDefault="007853F0" w:rsidP="00E96ED4">
      <w:pPr>
        <w:rPr>
          <w:szCs w:val="22"/>
        </w:rPr>
      </w:pPr>
    </w:p>
    <w:p w14:paraId="7E1ECBD5" w14:textId="7E7EB43E" w:rsidR="007853F0" w:rsidRDefault="007853F0" w:rsidP="00E96ED4">
      <w:pPr>
        <w:rPr>
          <w:szCs w:val="22"/>
        </w:rPr>
      </w:pPr>
    </w:p>
    <w:p w14:paraId="5DD5B71E" w14:textId="6ADED8D5" w:rsidR="007853F0" w:rsidRDefault="007853F0" w:rsidP="00E96ED4">
      <w:pPr>
        <w:rPr>
          <w:szCs w:val="22"/>
        </w:rPr>
      </w:pPr>
    </w:p>
    <w:p w14:paraId="0231428B" w14:textId="36D275FC" w:rsidR="007853F0" w:rsidRDefault="007853F0" w:rsidP="00E96ED4">
      <w:pPr>
        <w:rPr>
          <w:szCs w:val="22"/>
        </w:rPr>
      </w:pPr>
    </w:p>
    <w:p w14:paraId="430513D3" w14:textId="34D656E0" w:rsidR="007853F0" w:rsidRDefault="007853F0" w:rsidP="00E96ED4">
      <w:pPr>
        <w:rPr>
          <w:szCs w:val="22"/>
        </w:rPr>
      </w:pPr>
    </w:p>
    <w:p w14:paraId="1DCFA552" w14:textId="4205FB61" w:rsidR="007853F0" w:rsidRDefault="007853F0" w:rsidP="00E96ED4">
      <w:pPr>
        <w:rPr>
          <w:szCs w:val="22"/>
        </w:rPr>
      </w:pPr>
    </w:p>
    <w:p w14:paraId="7A8981BD" w14:textId="08433722" w:rsidR="007853F0" w:rsidRDefault="007853F0" w:rsidP="00E96ED4">
      <w:pPr>
        <w:rPr>
          <w:szCs w:val="22"/>
        </w:rPr>
      </w:pPr>
    </w:p>
    <w:p w14:paraId="15A6D66A" w14:textId="3C7C69CA" w:rsidR="007853F0" w:rsidRDefault="007853F0" w:rsidP="00E96ED4">
      <w:pPr>
        <w:rPr>
          <w:szCs w:val="22"/>
        </w:rPr>
      </w:pPr>
    </w:p>
    <w:p w14:paraId="0BF33697" w14:textId="0C81E7EB" w:rsidR="007853F0" w:rsidRDefault="007853F0" w:rsidP="00E96ED4">
      <w:pPr>
        <w:rPr>
          <w:szCs w:val="22"/>
        </w:rPr>
      </w:pPr>
    </w:p>
    <w:p w14:paraId="6EAAEA86" w14:textId="2DF413D0" w:rsidR="007853F0" w:rsidRDefault="007853F0" w:rsidP="00E96ED4">
      <w:pPr>
        <w:rPr>
          <w:szCs w:val="22"/>
        </w:rPr>
      </w:pPr>
    </w:p>
    <w:p w14:paraId="07A8D33B" w14:textId="72BC288A" w:rsidR="007853F0" w:rsidRDefault="007853F0" w:rsidP="00E96ED4">
      <w:pPr>
        <w:rPr>
          <w:szCs w:val="22"/>
        </w:rPr>
      </w:pPr>
    </w:p>
    <w:p w14:paraId="376C397C" w14:textId="4DE60D8F" w:rsidR="007853F0" w:rsidRDefault="007853F0" w:rsidP="00E96ED4">
      <w:pPr>
        <w:rPr>
          <w:szCs w:val="22"/>
        </w:rPr>
      </w:pPr>
    </w:p>
    <w:p w14:paraId="0DA2F3AE" w14:textId="3F6B0DB0" w:rsidR="007853F0" w:rsidRDefault="007853F0" w:rsidP="00E96ED4">
      <w:pPr>
        <w:rPr>
          <w:szCs w:val="22"/>
        </w:rPr>
      </w:pPr>
    </w:p>
    <w:p w14:paraId="08F8EA9D" w14:textId="504D3C10" w:rsidR="007853F0" w:rsidRDefault="007853F0" w:rsidP="00E96ED4">
      <w:pPr>
        <w:rPr>
          <w:szCs w:val="22"/>
        </w:rPr>
      </w:pPr>
    </w:p>
    <w:p w14:paraId="3E06000A" w14:textId="073C4B64" w:rsidR="007853F0" w:rsidRDefault="007853F0" w:rsidP="00E96ED4">
      <w:pPr>
        <w:rPr>
          <w:szCs w:val="22"/>
        </w:rPr>
      </w:pPr>
    </w:p>
    <w:p w14:paraId="2F24E0F2" w14:textId="3463F62C" w:rsidR="007853F0" w:rsidRDefault="007853F0" w:rsidP="00E96ED4">
      <w:pPr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9AE303" wp14:editId="2F452E5F">
                <wp:simplePos x="0" y="0"/>
                <wp:positionH relativeFrom="column">
                  <wp:posOffset>81280</wp:posOffset>
                </wp:positionH>
                <wp:positionV relativeFrom="page">
                  <wp:posOffset>5867400</wp:posOffset>
                </wp:positionV>
                <wp:extent cx="3048000" cy="276225"/>
                <wp:effectExtent l="0" t="0" r="19050" b="28575"/>
                <wp:wrapNone/>
                <wp:docPr id="34" name="Rechtec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81D70" id="Rechteck 34" o:spid="_x0000_s1026" style="position:absolute;margin-left:6.4pt;margin-top:462pt;width:240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" fillcolor="window" strokecolor="#41719c" strokeweight="1pt"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49758D" wp14:editId="5660F2CA">
                <wp:simplePos x="0" y="0"/>
                <wp:positionH relativeFrom="column">
                  <wp:posOffset>71755</wp:posOffset>
                </wp:positionH>
                <wp:positionV relativeFrom="page">
                  <wp:posOffset>6181725</wp:posOffset>
                </wp:positionV>
                <wp:extent cx="3048000" cy="276225"/>
                <wp:effectExtent l="0" t="0" r="19050" b="28575"/>
                <wp:wrapNone/>
                <wp:docPr id="33" name="Rechtec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7DA4D" id="Rechteck 33" o:spid="_x0000_s1026" style="position:absolute;margin-left:5.65pt;margin-top:486.75pt;width:240pt;height:2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" fillcolor="window" strokecolor="#41719c" strokeweight="1pt"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0A51F8" wp14:editId="5977CEDF">
                <wp:simplePos x="0" y="0"/>
                <wp:positionH relativeFrom="column">
                  <wp:posOffset>71755</wp:posOffset>
                </wp:positionH>
                <wp:positionV relativeFrom="page">
                  <wp:posOffset>6496050</wp:posOffset>
                </wp:positionV>
                <wp:extent cx="3048000" cy="276225"/>
                <wp:effectExtent l="0" t="0" r="19050" b="28575"/>
                <wp:wrapNone/>
                <wp:docPr id="32" name="Rechtec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18747" id="Rechteck 32" o:spid="_x0000_s1026" style="position:absolute;margin-left:5.65pt;margin-top:511.5pt;width:240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" fillcolor="window" strokecolor="#41719c" strokeweight="1pt">
                <w10:wrap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2D94C169" wp14:editId="30A83639">
            <wp:simplePos x="0" y="0"/>
            <wp:positionH relativeFrom="margin">
              <wp:align>left</wp:align>
            </wp:positionH>
            <wp:positionV relativeFrom="page">
              <wp:posOffset>5269865</wp:posOffset>
            </wp:positionV>
            <wp:extent cx="4171950" cy="1576244"/>
            <wp:effectExtent l="0" t="0" r="0" b="508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576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2"/>
        </w:rPr>
        <w:t>Lösung:</w:t>
      </w:r>
    </w:p>
    <w:p w14:paraId="79E7D6CA" w14:textId="33B62573" w:rsidR="000328A0" w:rsidRDefault="000328A0" w:rsidP="00E96ED4">
      <w:pPr>
        <w:rPr>
          <w:szCs w:val="22"/>
        </w:rPr>
      </w:pPr>
    </w:p>
    <w:p w14:paraId="6DC78650" w14:textId="1A78AD97" w:rsidR="000328A0" w:rsidRDefault="000328A0" w:rsidP="00E96ED4">
      <w:pPr>
        <w:rPr>
          <w:szCs w:val="22"/>
        </w:rPr>
      </w:pPr>
    </w:p>
    <w:p w14:paraId="22A83D85" w14:textId="2B4CCB9E" w:rsidR="000328A0" w:rsidRDefault="000328A0" w:rsidP="00E96ED4">
      <w:pPr>
        <w:rPr>
          <w:szCs w:val="22"/>
        </w:rPr>
      </w:pPr>
    </w:p>
    <w:p w14:paraId="3C2C3DFF" w14:textId="08533210" w:rsidR="000328A0" w:rsidRDefault="000328A0" w:rsidP="00E96ED4">
      <w:pPr>
        <w:rPr>
          <w:szCs w:val="22"/>
        </w:rPr>
      </w:pPr>
    </w:p>
    <w:p w14:paraId="7AB43BCB" w14:textId="6F66CC7C" w:rsidR="000328A0" w:rsidRDefault="000328A0" w:rsidP="00E96ED4">
      <w:pPr>
        <w:rPr>
          <w:szCs w:val="22"/>
        </w:rPr>
      </w:pPr>
    </w:p>
    <w:p w14:paraId="55BFA70F" w14:textId="3478C796" w:rsidR="000328A0" w:rsidRDefault="000328A0" w:rsidP="00E96ED4">
      <w:pPr>
        <w:rPr>
          <w:szCs w:val="22"/>
        </w:rPr>
      </w:pPr>
    </w:p>
    <w:p w14:paraId="188D96DE" w14:textId="0AE1802B" w:rsidR="000328A0" w:rsidRDefault="000328A0" w:rsidP="00E96ED4">
      <w:pPr>
        <w:rPr>
          <w:szCs w:val="22"/>
        </w:rPr>
      </w:pPr>
    </w:p>
    <w:p w14:paraId="07FEA9F9" w14:textId="4FCB5959" w:rsidR="000328A0" w:rsidRDefault="000328A0" w:rsidP="00E96ED4">
      <w:pPr>
        <w:rPr>
          <w:szCs w:val="22"/>
        </w:rPr>
      </w:pPr>
    </w:p>
    <w:p w14:paraId="472F8565" w14:textId="051D5A46" w:rsidR="000328A0" w:rsidRDefault="000328A0" w:rsidP="00E96ED4">
      <w:pPr>
        <w:rPr>
          <w:szCs w:val="22"/>
        </w:rPr>
      </w:pPr>
    </w:p>
    <w:p w14:paraId="521CD618" w14:textId="374E2612" w:rsidR="000328A0" w:rsidRDefault="000328A0" w:rsidP="00E96ED4">
      <w:pPr>
        <w:rPr>
          <w:szCs w:val="22"/>
        </w:rPr>
      </w:pPr>
    </w:p>
    <w:p w14:paraId="4C1741BA" w14:textId="33415776" w:rsidR="000328A0" w:rsidRDefault="000328A0" w:rsidP="00E96ED4">
      <w:pPr>
        <w:rPr>
          <w:szCs w:val="22"/>
        </w:rPr>
      </w:pPr>
    </w:p>
    <w:p w14:paraId="6CC50A01" w14:textId="5E1DB4C8" w:rsidR="000328A0" w:rsidRDefault="000328A0" w:rsidP="00E96ED4">
      <w:pPr>
        <w:rPr>
          <w:szCs w:val="22"/>
        </w:rPr>
      </w:pPr>
    </w:p>
    <w:p w14:paraId="34AD5691" w14:textId="78DEC074" w:rsidR="000328A0" w:rsidRDefault="000328A0" w:rsidP="00E96ED4">
      <w:pPr>
        <w:rPr>
          <w:szCs w:val="22"/>
        </w:rPr>
      </w:pPr>
    </w:p>
    <w:p w14:paraId="148A22CC" w14:textId="12659AF1" w:rsidR="000328A0" w:rsidRDefault="000328A0" w:rsidP="00E96ED4">
      <w:pPr>
        <w:rPr>
          <w:szCs w:val="22"/>
        </w:rPr>
      </w:pPr>
    </w:p>
    <w:p w14:paraId="5EF5D72E" w14:textId="184CF26E" w:rsidR="000328A0" w:rsidRDefault="000328A0" w:rsidP="00E96ED4">
      <w:pPr>
        <w:rPr>
          <w:szCs w:val="22"/>
        </w:rPr>
      </w:pPr>
    </w:p>
    <w:p w14:paraId="5AFD1CF5" w14:textId="3B4CC948" w:rsidR="000328A0" w:rsidRDefault="000328A0" w:rsidP="00E96ED4">
      <w:pPr>
        <w:rPr>
          <w:szCs w:val="22"/>
        </w:rPr>
      </w:pPr>
    </w:p>
    <w:p w14:paraId="0BD2A6AD" w14:textId="2B50F452" w:rsidR="000328A0" w:rsidRDefault="000328A0" w:rsidP="00E96ED4">
      <w:pPr>
        <w:rPr>
          <w:szCs w:val="22"/>
        </w:rPr>
      </w:pPr>
    </w:p>
    <w:p w14:paraId="5BB9AD7A" w14:textId="7D410A4B" w:rsidR="000328A0" w:rsidRDefault="000328A0" w:rsidP="00E96ED4">
      <w:pPr>
        <w:rPr>
          <w:szCs w:val="22"/>
        </w:rPr>
      </w:pPr>
    </w:p>
    <w:p w14:paraId="4334CB71" w14:textId="5B6D92FA" w:rsidR="000328A0" w:rsidRDefault="000328A0" w:rsidP="00E96ED4">
      <w:pPr>
        <w:rPr>
          <w:szCs w:val="22"/>
        </w:rPr>
      </w:pPr>
    </w:p>
    <w:p w14:paraId="15AC745D" w14:textId="13F8CAB6" w:rsidR="000328A0" w:rsidRDefault="000328A0" w:rsidP="00E96ED4">
      <w:pPr>
        <w:rPr>
          <w:szCs w:val="22"/>
        </w:rPr>
      </w:pPr>
    </w:p>
    <w:p w14:paraId="4A856110" w14:textId="79E97E72" w:rsidR="000328A0" w:rsidRDefault="000328A0" w:rsidP="00E96ED4">
      <w:pPr>
        <w:rPr>
          <w:szCs w:val="22"/>
        </w:rPr>
      </w:pPr>
    </w:p>
    <w:p w14:paraId="0DA4E13D" w14:textId="0961A486" w:rsidR="000328A0" w:rsidRDefault="000328A0" w:rsidP="00E96ED4">
      <w:pPr>
        <w:rPr>
          <w:szCs w:val="22"/>
        </w:rPr>
      </w:pPr>
    </w:p>
    <w:p w14:paraId="01F16779" w14:textId="251B48AD" w:rsidR="000328A0" w:rsidRDefault="000328A0" w:rsidP="00E96ED4">
      <w:pPr>
        <w:rPr>
          <w:szCs w:val="22"/>
        </w:rPr>
      </w:pPr>
    </w:p>
    <w:p w14:paraId="22BFE5C6" w14:textId="36DEAE01" w:rsidR="000328A0" w:rsidRDefault="000328A0" w:rsidP="00E96ED4">
      <w:pPr>
        <w:rPr>
          <w:szCs w:val="22"/>
        </w:rPr>
      </w:pPr>
    </w:p>
    <w:p w14:paraId="17C6245F" w14:textId="276E1958" w:rsidR="000328A0" w:rsidRDefault="000328A0" w:rsidP="00E96ED4">
      <w:pPr>
        <w:rPr>
          <w:szCs w:val="22"/>
        </w:rPr>
      </w:pPr>
    </w:p>
    <w:p w14:paraId="45CF0DB9" w14:textId="334E5A5C" w:rsidR="000328A0" w:rsidRDefault="000328A0" w:rsidP="00E96ED4">
      <w:pPr>
        <w:rPr>
          <w:szCs w:val="22"/>
        </w:rPr>
      </w:pPr>
    </w:p>
    <w:p w14:paraId="5FED4154" w14:textId="2BF01F6A" w:rsidR="000328A0" w:rsidRDefault="000328A0" w:rsidP="00E96ED4">
      <w:pPr>
        <w:rPr>
          <w:szCs w:val="22"/>
        </w:rPr>
      </w:pPr>
    </w:p>
    <w:p w14:paraId="35F1EE90" w14:textId="1D59E7FA" w:rsidR="000328A0" w:rsidRDefault="000328A0" w:rsidP="00E96ED4">
      <w:pPr>
        <w:rPr>
          <w:szCs w:val="22"/>
        </w:rPr>
      </w:pPr>
    </w:p>
    <w:p w14:paraId="1D25173F" w14:textId="32F992EB" w:rsidR="000328A0" w:rsidRDefault="000328A0" w:rsidP="00E96ED4">
      <w:pPr>
        <w:rPr>
          <w:szCs w:val="22"/>
        </w:rPr>
      </w:pPr>
    </w:p>
    <w:p w14:paraId="2B8622B4" w14:textId="53EE2B5B" w:rsidR="000328A0" w:rsidRDefault="000328A0" w:rsidP="00E96ED4">
      <w:pPr>
        <w:rPr>
          <w:szCs w:val="22"/>
        </w:rPr>
      </w:pPr>
    </w:p>
    <w:p w14:paraId="73022556" w14:textId="36C705E4" w:rsidR="000328A0" w:rsidRDefault="000328A0" w:rsidP="00E96ED4">
      <w:pPr>
        <w:rPr>
          <w:szCs w:val="22"/>
        </w:rPr>
      </w:pPr>
    </w:p>
    <w:p w14:paraId="465760AF" w14:textId="620764DF" w:rsidR="000328A0" w:rsidRDefault="000328A0" w:rsidP="00E96ED4">
      <w:pPr>
        <w:rPr>
          <w:szCs w:val="22"/>
        </w:rPr>
      </w:pPr>
      <w:r>
        <w:rPr>
          <w:szCs w:val="22"/>
        </w:rPr>
        <w:t>2. Aufgabe: Gesucht ist die Hypotenuse</w:t>
      </w:r>
    </w:p>
    <w:p w14:paraId="07E9F720" w14:textId="77D8B177" w:rsidR="000328A0" w:rsidRDefault="000328A0" w:rsidP="00E96ED4">
      <w:pPr>
        <w:rPr>
          <w:szCs w:val="22"/>
        </w:rPr>
      </w:pPr>
    </w:p>
    <w:p w14:paraId="435C943D" w14:textId="434C554F" w:rsidR="000328A0" w:rsidRDefault="000328A0" w:rsidP="00E96ED4">
      <w:pPr>
        <w:rPr>
          <w:szCs w:val="22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7E52E624" wp14:editId="62719B5A">
            <wp:simplePos x="0" y="0"/>
            <wp:positionH relativeFrom="margin">
              <wp:align>right</wp:align>
            </wp:positionH>
            <wp:positionV relativeFrom="page">
              <wp:posOffset>1981200</wp:posOffset>
            </wp:positionV>
            <wp:extent cx="3524250" cy="1380151"/>
            <wp:effectExtent l="0" t="0" r="0" b="0"/>
            <wp:wrapNone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380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FBCAB" w14:textId="4BDF3A36" w:rsidR="000328A0" w:rsidRDefault="000328A0" w:rsidP="00E96ED4">
      <w:pPr>
        <w:rPr>
          <w:szCs w:val="22"/>
        </w:rPr>
      </w:pPr>
    </w:p>
    <w:p w14:paraId="22C05D20" w14:textId="48C14780" w:rsidR="000328A0" w:rsidRDefault="000328A0" w:rsidP="00E96ED4">
      <w:pPr>
        <w:rPr>
          <w:szCs w:val="22"/>
        </w:rPr>
      </w:pPr>
    </w:p>
    <w:p w14:paraId="39E0E027" w14:textId="60B2E19D" w:rsidR="000328A0" w:rsidRDefault="000328A0" w:rsidP="00E96ED4">
      <w:pPr>
        <w:rPr>
          <w:szCs w:val="22"/>
        </w:rPr>
      </w:pPr>
    </w:p>
    <w:p w14:paraId="4D53727C" w14:textId="0794BA52" w:rsidR="000328A0" w:rsidRDefault="00547081" w:rsidP="00E96ED4">
      <w:pPr>
        <w:rPr>
          <w:szCs w:val="22"/>
        </w:rPr>
      </w:pPr>
      <w:r w:rsidRPr="000328A0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E8ADD6C" wp14:editId="01087232">
                <wp:simplePos x="0" y="0"/>
                <wp:positionH relativeFrom="column">
                  <wp:posOffset>290830</wp:posOffset>
                </wp:positionH>
                <wp:positionV relativeFrom="page">
                  <wp:posOffset>2619375</wp:posOffset>
                </wp:positionV>
                <wp:extent cx="1038225" cy="209550"/>
                <wp:effectExtent l="0" t="0" r="28575" b="1905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A80EF" w14:textId="0A486CB7" w:rsidR="000328A0" w:rsidRDefault="000328A0">
                            <w:r>
                              <w:t xml:space="preserve">   ???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8ADD6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2.9pt;margin-top:206.25pt;width:81.75pt;height:16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">
                <v:textbox>
                  <w:txbxContent>
                    <w:p w14:paraId="4CCA80EF" w14:textId="0A486CB7" w:rsidR="000328A0" w:rsidRDefault="000328A0">
                      <w:r>
                        <w:t xml:space="preserve">   ???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1B8CCD5" w14:textId="3AC4451F" w:rsidR="000328A0" w:rsidRDefault="000328A0" w:rsidP="00E96ED4">
      <w:pPr>
        <w:rPr>
          <w:szCs w:val="22"/>
        </w:rPr>
      </w:pPr>
    </w:p>
    <w:p w14:paraId="13FEB298" w14:textId="18250689" w:rsidR="000328A0" w:rsidRDefault="000328A0" w:rsidP="00E96ED4">
      <w:pPr>
        <w:rPr>
          <w:szCs w:val="22"/>
        </w:rPr>
      </w:pPr>
    </w:p>
    <w:p w14:paraId="45625425" w14:textId="035E8297" w:rsidR="000328A0" w:rsidRDefault="000328A0" w:rsidP="00E96ED4">
      <w:pPr>
        <w:rPr>
          <w:szCs w:val="22"/>
        </w:rPr>
      </w:pPr>
    </w:p>
    <w:p w14:paraId="6CD0A03C" w14:textId="1AA01ADB" w:rsidR="000328A0" w:rsidRDefault="000328A0" w:rsidP="00E96ED4">
      <w:pPr>
        <w:rPr>
          <w:szCs w:val="22"/>
        </w:rPr>
      </w:pPr>
    </w:p>
    <w:p w14:paraId="0B32FD2F" w14:textId="3E279B56" w:rsidR="000328A0" w:rsidRDefault="000328A0" w:rsidP="00E96ED4">
      <w:pPr>
        <w:rPr>
          <w:szCs w:val="22"/>
        </w:rPr>
      </w:pPr>
    </w:p>
    <w:p w14:paraId="107F12FA" w14:textId="554792D4" w:rsidR="000328A0" w:rsidRDefault="000328A0" w:rsidP="00E96ED4">
      <w:pPr>
        <w:rPr>
          <w:szCs w:val="22"/>
        </w:rPr>
      </w:pPr>
    </w:p>
    <w:p w14:paraId="2379984E" w14:textId="0AD4B2BE" w:rsidR="000328A0" w:rsidRDefault="000328A0" w:rsidP="00E96ED4">
      <w:pPr>
        <w:rPr>
          <w:szCs w:val="22"/>
        </w:rPr>
      </w:pPr>
    </w:p>
    <w:p w14:paraId="1CD9E4AA" w14:textId="439D23C1" w:rsidR="000328A0" w:rsidRDefault="000328A0" w:rsidP="00E96ED4">
      <w:pPr>
        <w:rPr>
          <w:szCs w:val="22"/>
        </w:rPr>
      </w:pPr>
    </w:p>
    <w:p w14:paraId="43B6A4B6" w14:textId="50D9A292" w:rsidR="000328A0" w:rsidRDefault="000328A0" w:rsidP="00E96ED4">
      <w:pPr>
        <w:rPr>
          <w:szCs w:val="22"/>
        </w:rPr>
      </w:pPr>
    </w:p>
    <w:p w14:paraId="483EADAE" w14:textId="2799C29B" w:rsidR="000328A0" w:rsidRDefault="000328A0" w:rsidP="00E96ED4">
      <w:pPr>
        <w:rPr>
          <w:szCs w:val="22"/>
        </w:rPr>
      </w:pPr>
    </w:p>
    <w:p w14:paraId="50CB7858" w14:textId="2C0B43A6" w:rsidR="000328A0" w:rsidRDefault="000328A0" w:rsidP="00E96ED4">
      <w:pPr>
        <w:rPr>
          <w:szCs w:val="22"/>
        </w:rPr>
      </w:pPr>
      <w:r>
        <w:rPr>
          <w:szCs w:val="22"/>
        </w:rPr>
        <w:t>Lösung:</w:t>
      </w:r>
    </w:p>
    <w:p w14:paraId="319821CB" w14:textId="1E9F65DA" w:rsidR="000328A0" w:rsidRDefault="000328A0" w:rsidP="00E96ED4">
      <w:pPr>
        <w:rPr>
          <w:szCs w:val="22"/>
        </w:rPr>
      </w:pPr>
    </w:p>
    <w:p w14:paraId="45304E71" w14:textId="0CA3E9A2" w:rsidR="000328A0" w:rsidRDefault="000328A0" w:rsidP="00E96ED4">
      <w:pPr>
        <w:rPr>
          <w:szCs w:val="22"/>
        </w:rPr>
      </w:pPr>
      <w:r>
        <w:rPr>
          <w:szCs w:val="22"/>
        </w:rPr>
        <w:t>Cosinus (cos)</w:t>
      </w:r>
    </w:p>
    <w:p w14:paraId="074696F0" w14:textId="3A1939AC" w:rsidR="000328A0" w:rsidRDefault="000328A0" w:rsidP="00E96ED4">
      <w:pPr>
        <w:rPr>
          <w:szCs w:val="22"/>
        </w:rPr>
      </w:pPr>
    </w:p>
    <w:p w14:paraId="74C65612" w14:textId="77E0E187" w:rsidR="000328A0" w:rsidRDefault="000328A0" w:rsidP="00E96ED4">
      <w:pPr>
        <w:rPr>
          <w:szCs w:val="22"/>
        </w:rPr>
      </w:pPr>
    </w:p>
    <w:p w14:paraId="0938F4F4" w14:textId="3EF06389" w:rsidR="000328A0" w:rsidRDefault="000328A0" w:rsidP="00E96ED4">
      <w:pPr>
        <w:rPr>
          <w:szCs w:val="22"/>
        </w:rPr>
      </w:pPr>
    </w:p>
    <w:p w14:paraId="20BFA606" w14:textId="4D6426A6" w:rsidR="000328A0" w:rsidRDefault="00547081" w:rsidP="00E96ED4">
      <w:pPr>
        <w:rPr>
          <w:szCs w:val="22"/>
        </w:rPr>
      </w:pPr>
      <w:r w:rsidRPr="000328A0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0E5A8B5" wp14:editId="1C811163">
                <wp:simplePos x="0" y="0"/>
                <wp:positionH relativeFrom="column">
                  <wp:posOffset>1719580</wp:posOffset>
                </wp:positionH>
                <wp:positionV relativeFrom="page">
                  <wp:posOffset>5457825</wp:posOffset>
                </wp:positionV>
                <wp:extent cx="619125" cy="495300"/>
                <wp:effectExtent l="0" t="0" r="28575" b="19050"/>
                <wp:wrapNone/>
                <wp:docPr id="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2A79E" w14:textId="77777777" w:rsidR="000328A0" w:rsidRDefault="000328A0" w:rsidP="000328A0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5A8B5" id="_x0000_s1027" type="#_x0000_t202" style="position:absolute;margin-left:135.4pt;margin-top:429.75pt;width:48.75pt;height:39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">
                <v:textbox>
                  <w:txbxContent>
                    <w:p w14:paraId="7D92A79E" w14:textId="77777777" w:rsidR="000328A0" w:rsidRDefault="000328A0" w:rsidP="000328A0">
                      <w:r>
                        <w:t xml:space="preserve">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2BF9F1A" w14:textId="0C4762D1" w:rsidR="000328A0" w:rsidRDefault="000328A0" w:rsidP="00E96ED4">
      <w:pPr>
        <w:rPr>
          <w:szCs w:val="22"/>
        </w:rPr>
      </w:pPr>
    </w:p>
    <w:p w14:paraId="29A6B283" w14:textId="7B1B1A1A" w:rsidR="000328A0" w:rsidRDefault="000328A0" w:rsidP="00E96ED4">
      <w:pPr>
        <w:rPr>
          <w:szCs w:val="22"/>
        </w:rPr>
      </w:pPr>
    </w:p>
    <w:p w14:paraId="59C5562F" w14:textId="02883F8A" w:rsidR="000328A0" w:rsidRDefault="000328A0" w:rsidP="00E96ED4">
      <w:pPr>
        <w:rPr>
          <w:szCs w:val="22"/>
        </w:rPr>
      </w:pPr>
    </w:p>
    <w:p w14:paraId="3FFA4B47" w14:textId="0026BAD7" w:rsidR="000328A0" w:rsidRDefault="000328A0" w:rsidP="00E96ED4">
      <w:pPr>
        <w:rPr>
          <w:szCs w:val="22"/>
        </w:rPr>
      </w:pPr>
    </w:p>
    <w:p w14:paraId="68DA7EA1" w14:textId="55B9654A" w:rsidR="000328A0" w:rsidRDefault="000328A0" w:rsidP="00E96ED4">
      <w:pPr>
        <w:rPr>
          <w:szCs w:val="22"/>
        </w:rPr>
      </w:pPr>
    </w:p>
    <w:p w14:paraId="1B1D00B8" w14:textId="446FAC96" w:rsidR="000328A0" w:rsidRDefault="00547081" w:rsidP="00E96ED4">
      <w:pPr>
        <w:rPr>
          <w:szCs w:val="22"/>
        </w:rPr>
      </w:pPr>
      <w:r w:rsidRPr="000328A0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51756DD" wp14:editId="6A463E80">
                <wp:simplePos x="0" y="0"/>
                <wp:positionH relativeFrom="margin">
                  <wp:posOffset>224155</wp:posOffset>
                </wp:positionH>
                <wp:positionV relativeFrom="page">
                  <wp:posOffset>8715375</wp:posOffset>
                </wp:positionV>
                <wp:extent cx="1447800" cy="285750"/>
                <wp:effectExtent l="0" t="0" r="19050" b="19050"/>
                <wp:wrapNone/>
                <wp:docPr id="4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F20FA" w14:textId="77777777" w:rsidR="00547081" w:rsidRDefault="00547081" w:rsidP="00547081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756DD" id="_x0000_s1028" type="#_x0000_t202" style="position:absolute;margin-left:17.65pt;margin-top:686.25pt;width:114pt;height:22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">
                <v:textbox>
                  <w:txbxContent>
                    <w:p w14:paraId="00CF20FA" w14:textId="77777777" w:rsidR="00547081" w:rsidRDefault="00547081" w:rsidP="00547081">
                      <w:r>
                        <w:t xml:space="preserve">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328A0" w:rsidRPr="000328A0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8795AE0" wp14:editId="689F60E5">
                <wp:simplePos x="0" y="0"/>
                <wp:positionH relativeFrom="column">
                  <wp:posOffset>214630</wp:posOffset>
                </wp:positionH>
                <wp:positionV relativeFrom="page">
                  <wp:posOffset>7972426</wp:posOffset>
                </wp:positionV>
                <wp:extent cx="1485900" cy="704850"/>
                <wp:effectExtent l="0" t="0" r="19050" b="19050"/>
                <wp:wrapNone/>
                <wp:docPr id="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B193D" w14:textId="77777777" w:rsidR="000328A0" w:rsidRDefault="000328A0" w:rsidP="000328A0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95AE0" id="_x0000_s1029" type="#_x0000_t202" style="position:absolute;margin-left:16.9pt;margin-top:627.75pt;width:117pt;height:55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">
                <v:textbox>
                  <w:txbxContent>
                    <w:p w14:paraId="0D4B193D" w14:textId="77777777" w:rsidR="000328A0" w:rsidRDefault="000328A0" w:rsidP="000328A0">
                      <w:r>
                        <w:t xml:space="preserve">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328A0" w:rsidRPr="000328A0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CDFBEFA" wp14:editId="40CE6F32">
                <wp:simplePos x="0" y="0"/>
                <wp:positionH relativeFrom="column">
                  <wp:posOffset>205105</wp:posOffset>
                </wp:positionH>
                <wp:positionV relativeFrom="page">
                  <wp:posOffset>7191375</wp:posOffset>
                </wp:positionV>
                <wp:extent cx="1485900" cy="752475"/>
                <wp:effectExtent l="0" t="0" r="19050" b="28575"/>
                <wp:wrapNone/>
                <wp:docPr id="4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84444" w14:textId="77777777" w:rsidR="000328A0" w:rsidRDefault="000328A0" w:rsidP="000328A0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FBEFA" id="_x0000_s1030" type="#_x0000_t202" style="position:absolute;margin-left:16.15pt;margin-top:566.25pt;width:117pt;height:59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">
                <v:textbox>
                  <w:txbxContent>
                    <w:p w14:paraId="17684444" w14:textId="77777777" w:rsidR="000328A0" w:rsidRDefault="000328A0" w:rsidP="000328A0">
                      <w:r>
                        <w:t xml:space="preserve">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328A0" w:rsidRPr="000328A0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FAAB03E" wp14:editId="49FC1043">
                <wp:simplePos x="0" y="0"/>
                <wp:positionH relativeFrom="column">
                  <wp:posOffset>3091180</wp:posOffset>
                </wp:positionH>
                <wp:positionV relativeFrom="page">
                  <wp:posOffset>6477000</wp:posOffset>
                </wp:positionV>
                <wp:extent cx="1847850" cy="495300"/>
                <wp:effectExtent l="0" t="0" r="19050" b="19050"/>
                <wp:wrapNone/>
                <wp:docPr id="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73CEC" w14:textId="77777777" w:rsidR="000328A0" w:rsidRDefault="000328A0" w:rsidP="000328A0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AB03E" id="_x0000_s1031" type="#_x0000_t202" style="position:absolute;margin-left:243.4pt;margin-top:510pt;width:145.5pt;height:39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">
                <v:textbox>
                  <w:txbxContent>
                    <w:p w14:paraId="60173CEC" w14:textId="77777777" w:rsidR="000328A0" w:rsidRDefault="000328A0" w:rsidP="000328A0">
                      <w:r>
                        <w:t xml:space="preserve">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328A0">
        <w:rPr>
          <w:noProof/>
        </w:rPr>
        <w:drawing>
          <wp:inline distT="0" distB="0" distL="0" distR="0" wp14:anchorId="7FD96FA6" wp14:editId="539D34DB">
            <wp:extent cx="5095875" cy="2733675"/>
            <wp:effectExtent l="0" t="0" r="9525" b="9525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FE731" w14:textId="12D159F0" w:rsidR="000328A0" w:rsidRDefault="000328A0" w:rsidP="00E96ED4">
      <w:pPr>
        <w:rPr>
          <w:szCs w:val="22"/>
        </w:rPr>
      </w:pPr>
      <w:r w:rsidRPr="000328A0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0DD0B79" wp14:editId="551E12E7">
                <wp:simplePos x="0" y="0"/>
                <wp:positionH relativeFrom="column">
                  <wp:posOffset>1710055</wp:posOffset>
                </wp:positionH>
                <wp:positionV relativeFrom="page">
                  <wp:posOffset>4867275</wp:posOffset>
                </wp:positionV>
                <wp:extent cx="619125" cy="495300"/>
                <wp:effectExtent l="0" t="0" r="28575" b="19050"/>
                <wp:wrapNone/>
                <wp:docPr id="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EDC46" w14:textId="4CB957BB" w:rsidR="000328A0" w:rsidRDefault="000328A0" w:rsidP="000328A0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D0B79" id="_x0000_s1032" type="#_x0000_t202" style="position:absolute;margin-left:134.65pt;margin-top:383.25pt;width:48.75pt;height:39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">
                <v:textbox>
                  <w:txbxContent>
                    <w:p w14:paraId="5DDEDC46" w14:textId="4CB957BB" w:rsidR="000328A0" w:rsidRDefault="000328A0" w:rsidP="000328A0">
                      <w:r>
                        <w:t xml:space="preserve">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75276B20" wp14:editId="59A7F815">
            <wp:simplePos x="0" y="0"/>
            <wp:positionH relativeFrom="column">
              <wp:posOffset>-4445</wp:posOffset>
            </wp:positionH>
            <wp:positionV relativeFrom="page">
              <wp:posOffset>4857750</wp:posOffset>
            </wp:positionV>
            <wp:extent cx="2428875" cy="1190625"/>
            <wp:effectExtent l="0" t="0" r="9525" b="9525"/>
            <wp:wrapNone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F181BC" w14:textId="3A563453" w:rsidR="000328A0" w:rsidRDefault="000328A0" w:rsidP="00E96ED4">
      <w:pPr>
        <w:rPr>
          <w:szCs w:val="22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3BC0E9F3" wp14:editId="71BB8169">
            <wp:simplePos x="0" y="0"/>
            <wp:positionH relativeFrom="column">
              <wp:posOffset>-4445</wp:posOffset>
            </wp:positionH>
            <wp:positionV relativeFrom="page">
              <wp:posOffset>1971675</wp:posOffset>
            </wp:positionV>
            <wp:extent cx="2466975" cy="2283460"/>
            <wp:effectExtent l="0" t="0" r="9525" b="254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49CC7B" w14:textId="77777777" w:rsidR="00547081" w:rsidRDefault="00547081" w:rsidP="00E96ED4">
      <w:pPr>
        <w:rPr>
          <w:szCs w:val="22"/>
        </w:rPr>
      </w:pPr>
    </w:p>
    <w:p w14:paraId="68FF8935" w14:textId="77777777" w:rsidR="00547081" w:rsidRDefault="00547081" w:rsidP="00E96ED4">
      <w:pPr>
        <w:rPr>
          <w:szCs w:val="22"/>
        </w:rPr>
      </w:pPr>
    </w:p>
    <w:p w14:paraId="5884AF02" w14:textId="77777777" w:rsidR="00547081" w:rsidRDefault="00547081" w:rsidP="00E96ED4">
      <w:pPr>
        <w:rPr>
          <w:szCs w:val="22"/>
        </w:rPr>
      </w:pPr>
    </w:p>
    <w:p w14:paraId="21309FF8" w14:textId="162B7BB5" w:rsidR="000328A0" w:rsidRDefault="000328A0" w:rsidP="00E96ED4">
      <w:pPr>
        <w:rPr>
          <w:szCs w:val="22"/>
        </w:rPr>
      </w:pPr>
    </w:p>
    <w:p w14:paraId="1D359A95" w14:textId="486D448C" w:rsidR="00547081" w:rsidRDefault="00547081" w:rsidP="00E96ED4">
      <w:pPr>
        <w:rPr>
          <w:szCs w:val="22"/>
        </w:rPr>
      </w:pPr>
      <w:r>
        <w:rPr>
          <w:szCs w:val="22"/>
        </w:rPr>
        <w:t xml:space="preserve">3. Aufgabe </w:t>
      </w:r>
      <w:proofErr w:type="gramStart"/>
      <w:r>
        <w:rPr>
          <w:szCs w:val="22"/>
        </w:rPr>
        <w:t>Gesucht</w:t>
      </w:r>
      <w:proofErr w:type="gramEnd"/>
      <w:r>
        <w:rPr>
          <w:szCs w:val="22"/>
        </w:rPr>
        <w:t xml:space="preserve"> ist der Winkel alpha</w:t>
      </w:r>
    </w:p>
    <w:p w14:paraId="1C75CA39" w14:textId="6DDBADAB" w:rsidR="00547081" w:rsidRDefault="00547081" w:rsidP="00E96ED4">
      <w:pPr>
        <w:rPr>
          <w:szCs w:val="22"/>
        </w:rPr>
      </w:pPr>
    </w:p>
    <w:p w14:paraId="1FA26578" w14:textId="5E64CFAB" w:rsidR="00547081" w:rsidRDefault="00547081" w:rsidP="00E96ED4">
      <w:pPr>
        <w:rPr>
          <w:szCs w:val="22"/>
        </w:rPr>
      </w:pPr>
      <w:r>
        <w:rPr>
          <w:noProof/>
        </w:rPr>
        <w:drawing>
          <wp:inline distT="0" distB="0" distL="0" distR="0" wp14:anchorId="5C7FCCF4" wp14:editId="23B2A664">
            <wp:extent cx="6301105" cy="2183130"/>
            <wp:effectExtent l="0" t="0" r="4445" b="762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738C3" w14:textId="39194045" w:rsidR="00547081" w:rsidRDefault="00547081" w:rsidP="00E96ED4">
      <w:pPr>
        <w:rPr>
          <w:szCs w:val="22"/>
        </w:rPr>
      </w:pPr>
    </w:p>
    <w:p w14:paraId="18C37015" w14:textId="1CAFA761" w:rsidR="00547081" w:rsidRDefault="00547081" w:rsidP="00E96ED4">
      <w:pPr>
        <w:rPr>
          <w:szCs w:val="22"/>
        </w:rPr>
      </w:pPr>
    </w:p>
    <w:p w14:paraId="70FB64F5" w14:textId="512A0A85" w:rsidR="00547081" w:rsidRDefault="00547081" w:rsidP="00E96ED4">
      <w:pPr>
        <w:rPr>
          <w:szCs w:val="22"/>
        </w:rPr>
      </w:pPr>
      <w:r>
        <w:rPr>
          <w:szCs w:val="22"/>
        </w:rPr>
        <w:t>Lösung:  mit Sinus</w:t>
      </w:r>
    </w:p>
    <w:p w14:paraId="54E26D27" w14:textId="0D824D09" w:rsidR="00547081" w:rsidRDefault="00547081" w:rsidP="00E96ED4">
      <w:pPr>
        <w:rPr>
          <w:szCs w:val="22"/>
        </w:rPr>
      </w:pPr>
    </w:p>
    <w:p w14:paraId="5AD1F9E8" w14:textId="446D167E" w:rsidR="00547081" w:rsidRDefault="00547081" w:rsidP="00E96ED4">
      <w:pPr>
        <w:rPr>
          <w:szCs w:val="22"/>
        </w:rPr>
      </w:pPr>
    </w:p>
    <w:p w14:paraId="2804B81E" w14:textId="5818104B" w:rsidR="00547081" w:rsidRDefault="00547081" w:rsidP="00E96ED4">
      <w:pPr>
        <w:rPr>
          <w:szCs w:val="22"/>
        </w:rPr>
      </w:pPr>
    </w:p>
    <w:p w14:paraId="2E35EC55" w14:textId="65B83F9C" w:rsidR="00547081" w:rsidRDefault="00547081" w:rsidP="00E96ED4">
      <w:pPr>
        <w:rPr>
          <w:szCs w:val="22"/>
        </w:rPr>
      </w:pPr>
    </w:p>
    <w:p w14:paraId="686D2F7E" w14:textId="3FC3DD39" w:rsidR="00547081" w:rsidRDefault="00547081" w:rsidP="00E96ED4">
      <w:pPr>
        <w:rPr>
          <w:szCs w:val="22"/>
        </w:rPr>
      </w:pPr>
    </w:p>
    <w:p w14:paraId="580AB57D" w14:textId="2DE157D3" w:rsidR="00547081" w:rsidRDefault="00547081" w:rsidP="00E96ED4">
      <w:pPr>
        <w:rPr>
          <w:szCs w:val="22"/>
        </w:rPr>
      </w:pPr>
    </w:p>
    <w:p w14:paraId="38F30435" w14:textId="5DF534D4" w:rsidR="00547081" w:rsidRDefault="00547081" w:rsidP="00E96ED4">
      <w:pPr>
        <w:rPr>
          <w:szCs w:val="22"/>
        </w:rPr>
      </w:pPr>
    </w:p>
    <w:p w14:paraId="22F87F1C" w14:textId="323123B3" w:rsidR="00547081" w:rsidRDefault="00547081" w:rsidP="00E96ED4">
      <w:pPr>
        <w:rPr>
          <w:szCs w:val="22"/>
        </w:rPr>
      </w:pPr>
    </w:p>
    <w:p w14:paraId="22334B4B" w14:textId="24DC37BE" w:rsidR="00547081" w:rsidRDefault="00547081" w:rsidP="00E96ED4">
      <w:pPr>
        <w:rPr>
          <w:szCs w:val="22"/>
        </w:rPr>
      </w:pPr>
    </w:p>
    <w:p w14:paraId="2F53300B" w14:textId="2566DC6E" w:rsidR="00547081" w:rsidRDefault="00547081" w:rsidP="00E96ED4">
      <w:pPr>
        <w:rPr>
          <w:szCs w:val="22"/>
        </w:rPr>
      </w:pPr>
    </w:p>
    <w:p w14:paraId="762337E8" w14:textId="4024B837" w:rsidR="00547081" w:rsidRDefault="00547081" w:rsidP="00E96ED4">
      <w:pPr>
        <w:rPr>
          <w:szCs w:val="22"/>
        </w:rPr>
      </w:pPr>
    </w:p>
    <w:p w14:paraId="5BBBF669" w14:textId="54E91194" w:rsidR="00547081" w:rsidRDefault="00547081" w:rsidP="00E96ED4">
      <w:pPr>
        <w:rPr>
          <w:szCs w:val="22"/>
        </w:rPr>
      </w:pPr>
    </w:p>
    <w:p w14:paraId="0C544923" w14:textId="18868C8C" w:rsidR="00547081" w:rsidRDefault="00547081" w:rsidP="00E96ED4">
      <w:pPr>
        <w:rPr>
          <w:szCs w:val="22"/>
        </w:rPr>
      </w:pPr>
    </w:p>
    <w:p w14:paraId="7CCA9F9D" w14:textId="045A3231" w:rsidR="00547081" w:rsidRDefault="00547081" w:rsidP="00E96ED4">
      <w:pPr>
        <w:rPr>
          <w:szCs w:val="22"/>
        </w:rPr>
      </w:pPr>
    </w:p>
    <w:p w14:paraId="13442180" w14:textId="37C5D89C" w:rsidR="00547081" w:rsidRDefault="00547081" w:rsidP="00E96ED4">
      <w:pPr>
        <w:rPr>
          <w:szCs w:val="22"/>
        </w:rPr>
      </w:pPr>
    </w:p>
    <w:p w14:paraId="3C13997C" w14:textId="56F40875" w:rsidR="00547081" w:rsidRDefault="00547081" w:rsidP="00E96ED4">
      <w:pPr>
        <w:rPr>
          <w:szCs w:val="22"/>
        </w:rPr>
      </w:pPr>
    </w:p>
    <w:p w14:paraId="6AF5453F" w14:textId="5E6E6C6F" w:rsidR="00547081" w:rsidRDefault="00547081" w:rsidP="00E96ED4">
      <w:pPr>
        <w:rPr>
          <w:szCs w:val="22"/>
        </w:rPr>
      </w:pPr>
    </w:p>
    <w:p w14:paraId="4D42C38D" w14:textId="1554E146" w:rsidR="00547081" w:rsidRDefault="00547081" w:rsidP="00E96ED4">
      <w:pPr>
        <w:rPr>
          <w:szCs w:val="22"/>
        </w:rPr>
      </w:pPr>
    </w:p>
    <w:p w14:paraId="7453073A" w14:textId="77777777" w:rsidR="00547081" w:rsidRDefault="00547081" w:rsidP="00E96ED4">
      <w:pPr>
        <w:rPr>
          <w:szCs w:val="22"/>
        </w:rPr>
      </w:pPr>
    </w:p>
    <w:p w14:paraId="20F70633" w14:textId="3FB59AC2" w:rsidR="00547081" w:rsidRDefault="00547081" w:rsidP="00E96ED4">
      <w:pPr>
        <w:rPr>
          <w:szCs w:val="22"/>
        </w:rPr>
      </w:pPr>
    </w:p>
    <w:p w14:paraId="34FEE236" w14:textId="34D3400D" w:rsidR="00547081" w:rsidRDefault="00547081" w:rsidP="00E96ED4">
      <w:pPr>
        <w:rPr>
          <w:szCs w:val="22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6CBACCB5" wp14:editId="2A25D375">
            <wp:simplePos x="0" y="0"/>
            <wp:positionH relativeFrom="column">
              <wp:posOffset>-4445</wp:posOffset>
            </wp:positionH>
            <wp:positionV relativeFrom="page">
              <wp:posOffset>4800600</wp:posOffset>
            </wp:positionV>
            <wp:extent cx="3686175" cy="2276475"/>
            <wp:effectExtent l="0" t="0" r="9525" b="9525"/>
            <wp:wrapNone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67930D" w14:textId="274D079E" w:rsidR="00547081" w:rsidRDefault="00547081" w:rsidP="00E96ED4">
      <w:pPr>
        <w:rPr>
          <w:szCs w:val="22"/>
        </w:rPr>
      </w:pPr>
      <w:r w:rsidRPr="000328A0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188B869" wp14:editId="36CFEF5C">
                <wp:simplePos x="0" y="0"/>
                <wp:positionH relativeFrom="margin">
                  <wp:posOffset>2643505</wp:posOffset>
                </wp:positionH>
                <wp:positionV relativeFrom="page">
                  <wp:posOffset>5067300</wp:posOffset>
                </wp:positionV>
                <wp:extent cx="714375" cy="752475"/>
                <wp:effectExtent l="0" t="0" r="28575" b="28575"/>
                <wp:wrapNone/>
                <wp:docPr id="5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60B1C" w14:textId="77777777" w:rsidR="00547081" w:rsidRDefault="00547081" w:rsidP="00547081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8B869" id="_x0000_s1033" type="#_x0000_t202" style="position:absolute;margin-left:208.15pt;margin-top:399pt;width:56.25pt;height:59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">
                <v:textbox>
                  <w:txbxContent>
                    <w:p w14:paraId="2E960B1C" w14:textId="77777777" w:rsidR="00547081" w:rsidRDefault="00547081" w:rsidP="00547081">
                      <w:r>
                        <w:t xml:space="preserve">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0328A0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3A8B006" wp14:editId="54A38FF9">
                <wp:simplePos x="0" y="0"/>
                <wp:positionH relativeFrom="margin">
                  <wp:posOffset>2643505</wp:posOffset>
                </wp:positionH>
                <wp:positionV relativeFrom="page">
                  <wp:posOffset>5895975</wp:posOffset>
                </wp:positionV>
                <wp:extent cx="714375" cy="752475"/>
                <wp:effectExtent l="0" t="0" r="28575" b="28575"/>
                <wp:wrapNone/>
                <wp:docPr id="5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8AD4D" w14:textId="77777777" w:rsidR="00547081" w:rsidRDefault="00547081" w:rsidP="00547081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8B006" id="_x0000_s1034" type="#_x0000_t202" style="position:absolute;margin-left:208.15pt;margin-top:464.25pt;width:56.25pt;height:59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">
                <v:textbox>
                  <w:txbxContent>
                    <w:p w14:paraId="34B8AD4D" w14:textId="77777777" w:rsidR="00547081" w:rsidRDefault="00547081" w:rsidP="00547081">
                      <w:r>
                        <w:t xml:space="preserve">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0328A0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C7F44FC" wp14:editId="3C686A22">
                <wp:simplePos x="0" y="0"/>
                <wp:positionH relativeFrom="column">
                  <wp:posOffset>1367155</wp:posOffset>
                </wp:positionH>
                <wp:positionV relativeFrom="page">
                  <wp:posOffset>5905500</wp:posOffset>
                </wp:positionV>
                <wp:extent cx="990600" cy="752475"/>
                <wp:effectExtent l="0" t="0" r="19050" b="28575"/>
                <wp:wrapNone/>
                <wp:docPr id="4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4D32B" w14:textId="77777777" w:rsidR="00547081" w:rsidRDefault="00547081" w:rsidP="00547081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F44FC" id="_x0000_s1035" type="#_x0000_t202" style="position:absolute;margin-left:107.65pt;margin-top:465pt;width:78pt;height:59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">
                <v:textbox>
                  <w:txbxContent>
                    <w:p w14:paraId="1554D32B" w14:textId="77777777" w:rsidR="00547081" w:rsidRDefault="00547081" w:rsidP="00547081">
                      <w:r>
                        <w:t xml:space="preserve">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0328A0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B161281" wp14:editId="4F31A504">
                <wp:simplePos x="0" y="0"/>
                <wp:positionH relativeFrom="column">
                  <wp:posOffset>1367155</wp:posOffset>
                </wp:positionH>
                <wp:positionV relativeFrom="page">
                  <wp:posOffset>5048250</wp:posOffset>
                </wp:positionV>
                <wp:extent cx="990600" cy="752475"/>
                <wp:effectExtent l="0" t="0" r="19050" b="28575"/>
                <wp:wrapNone/>
                <wp:docPr id="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FF296" w14:textId="77777777" w:rsidR="00547081" w:rsidRDefault="00547081" w:rsidP="00547081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61281" id="_x0000_s1036" type="#_x0000_t202" style="position:absolute;margin-left:107.65pt;margin-top:397.5pt;width:78pt;height:59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">
                <v:textbox>
                  <w:txbxContent>
                    <w:p w14:paraId="093FF296" w14:textId="77777777" w:rsidR="00547081" w:rsidRDefault="00547081" w:rsidP="00547081">
                      <w:r>
                        <w:t xml:space="preserve">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547081">
      <w:headerReference w:type="default" r:id="rId18"/>
      <w:footerReference w:type="default" r:id="rId19"/>
      <w:pgSz w:w="11906" w:h="16838"/>
      <w:pgMar w:top="540" w:right="566" w:bottom="1134" w:left="1417" w:header="708" w:footer="4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0C344C" w14:textId="77777777" w:rsidR="00B76D81" w:rsidRDefault="00B76D81">
      <w:r>
        <w:separator/>
      </w:r>
    </w:p>
  </w:endnote>
  <w:endnote w:type="continuationSeparator" w:id="0">
    <w:p w14:paraId="439FAE33" w14:textId="77777777" w:rsidR="00B76D81" w:rsidRDefault="00B76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C2313D" w14:textId="64F90783" w:rsidR="007241BC" w:rsidRDefault="002279A8" w:rsidP="007378EA">
    <w:pPr>
      <w:pStyle w:val="Fuzeile"/>
      <w:rPr>
        <w:rFonts w:cs="Arial"/>
        <w:sz w:val="16"/>
        <w:szCs w:val="16"/>
      </w:rPr>
    </w:pPr>
    <w:r>
      <w:rPr>
        <w:rFonts w:cs="Arial"/>
        <w:sz w:val="16"/>
        <w:szCs w:val="16"/>
      </w:rPr>
      <w:t xml:space="preserve">Schwandt </w:t>
    </w:r>
    <w:r>
      <w:rPr>
        <w:rFonts w:cs="Arial"/>
        <w:sz w:val="16"/>
        <w:szCs w:val="16"/>
      </w:rPr>
      <w:fldChar w:fldCharType="begin"/>
    </w:r>
    <w:r>
      <w:rPr>
        <w:rFonts w:cs="Arial"/>
        <w:sz w:val="16"/>
        <w:szCs w:val="16"/>
      </w:rPr>
      <w:instrText xml:space="preserve"> DATE  \@ "dd.MM.yy"  \* MERGEFORMAT </w:instrText>
    </w:r>
    <w:r>
      <w:rPr>
        <w:rFonts w:cs="Arial"/>
        <w:sz w:val="16"/>
        <w:szCs w:val="16"/>
      </w:rPr>
      <w:fldChar w:fldCharType="separate"/>
    </w:r>
    <w:r w:rsidR="007B585D">
      <w:rPr>
        <w:rFonts w:cs="Arial"/>
        <w:noProof/>
        <w:sz w:val="16"/>
        <w:szCs w:val="16"/>
      </w:rPr>
      <w:t>02.11.20</w:t>
    </w:r>
    <w:r>
      <w:rPr>
        <w:rFonts w:cs="Arial"/>
        <w:sz w:val="16"/>
        <w:szCs w:val="16"/>
      </w:rPr>
      <w:fldChar w:fldCharType="end"/>
    </w:r>
    <w:r w:rsidR="007241BC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fldChar w:fldCharType="begin"/>
    </w:r>
    <w:r>
      <w:rPr>
        <w:rFonts w:cs="Arial"/>
        <w:sz w:val="16"/>
        <w:szCs w:val="16"/>
      </w:rPr>
      <w:instrText xml:space="preserve"> FILENAME  \* Caps  \* MERGEFORMAT </w:instrText>
    </w:r>
    <w:r>
      <w:rPr>
        <w:rFonts w:cs="Arial"/>
        <w:sz w:val="16"/>
        <w:szCs w:val="16"/>
      </w:rPr>
      <w:fldChar w:fldCharType="separate"/>
    </w:r>
    <w:r w:rsidR="005C00D6">
      <w:rPr>
        <w:rFonts w:cs="Arial"/>
        <w:noProof/>
        <w:sz w:val="16"/>
        <w:szCs w:val="16"/>
      </w:rPr>
      <w:t>Schutzmiii.Docx</w:t>
    </w:r>
    <w:r>
      <w:rPr>
        <w:rFonts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043D23" w14:textId="77777777" w:rsidR="00B76D81" w:rsidRDefault="00B76D81">
      <w:r>
        <w:separator/>
      </w:r>
    </w:p>
  </w:footnote>
  <w:footnote w:type="continuationSeparator" w:id="0">
    <w:p w14:paraId="7573614E" w14:textId="77777777" w:rsidR="00B76D81" w:rsidRDefault="00B76D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0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771"/>
      <w:gridCol w:w="2291"/>
      <w:gridCol w:w="2066"/>
      <w:gridCol w:w="2880"/>
    </w:tblGrid>
    <w:tr w:rsidR="007241BC" w14:paraId="14705B20" w14:textId="77777777">
      <w:trPr>
        <w:trHeight w:hRule="exact" w:val="909"/>
      </w:trPr>
      <w:tc>
        <w:tcPr>
          <w:tcW w:w="2771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14:paraId="5E21C974" w14:textId="77777777" w:rsidR="007241BC" w:rsidRDefault="00267692">
          <w:pPr>
            <w:jc w:val="center"/>
          </w:pPr>
          <w:r>
            <w:t xml:space="preserve"> </w:t>
          </w:r>
          <w:r w:rsidR="007241BC">
            <w:rPr>
              <w:noProof/>
            </w:rPr>
            <w:drawing>
              <wp:inline distT="0" distB="0" distL="0" distR="0" wp14:anchorId="1BEAB808" wp14:editId="16A2D1F1">
                <wp:extent cx="1409700" cy="447675"/>
                <wp:effectExtent l="0" t="0" r="0" b="0"/>
                <wp:docPr id="1" name="Bild 1" descr="2012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2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97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57" w:type="dxa"/>
          <w:gridSpan w:val="2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B25D6A0" w14:textId="77777777" w:rsidR="007241BC" w:rsidRDefault="007B585D">
          <w:pPr>
            <w:jc w:val="center"/>
            <w:rPr>
              <w:rFonts w:cs="Arial"/>
              <w:b/>
              <w:sz w:val="24"/>
            </w:rPr>
          </w:pPr>
          <w:r>
            <w:rPr>
              <w:rFonts w:cs="Arial"/>
              <w:b/>
              <w:sz w:val="24"/>
            </w:rPr>
            <w:t>Geometrie</w:t>
          </w:r>
        </w:p>
        <w:p w14:paraId="513A439A" w14:textId="5A3CAEC0" w:rsidR="007B585D" w:rsidRPr="00E71124" w:rsidRDefault="007B585D">
          <w:pPr>
            <w:jc w:val="center"/>
            <w:rPr>
              <w:rFonts w:cs="Arial"/>
              <w:b/>
              <w:sz w:val="24"/>
            </w:rPr>
          </w:pPr>
          <w:r>
            <w:rPr>
              <w:rFonts w:cs="Arial"/>
              <w:b/>
              <w:sz w:val="24"/>
            </w:rPr>
            <w:t>Trigonometrie Einführung</w:t>
          </w:r>
        </w:p>
      </w:tc>
      <w:tc>
        <w:tcPr>
          <w:tcW w:w="2835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3404A54" w14:textId="7213EDC5" w:rsidR="007241BC" w:rsidRPr="001A3CE3" w:rsidRDefault="007B585D">
          <w:pPr>
            <w:jc w:val="center"/>
            <w:rPr>
              <w:rFonts w:cs="Arial"/>
              <w:sz w:val="24"/>
            </w:rPr>
          </w:pPr>
          <w:r>
            <w:rPr>
              <w:rFonts w:cs="Arial"/>
              <w:sz w:val="24"/>
            </w:rPr>
            <w:t>Mathematik</w:t>
          </w:r>
          <w:r w:rsidR="000139EE">
            <w:rPr>
              <w:rFonts w:cs="Arial"/>
              <w:sz w:val="24"/>
            </w:rPr>
            <w:t xml:space="preserve">     </w:t>
          </w:r>
        </w:p>
      </w:tc>
    </w:tr>
    <w:tr w:rsidR="007241BC" w14:paraId="716C7B2C" w14:textId="77777777">
      <w:trPr>
        <w:trHeight w:hRule="exact" w:val="533"/>
      </w:trPr>
      <w:tc>
        <w:tcPr>
          <w:tcW w:w="2771" w:type="dxa"/>
          <w:tcBorders>
            <w:left w:val="single" w:sz="4" w:space="0" w:color="auto"/>
          </w:tcBorders>
          <w:vAlign w:val="center"/>
        </w:tcPr>
        <w:p w14:paraId="35648F9A" w14:textId="77777777" w:rsidR="007241BC" w:rsidRDefault="007241BC">
          <w:pPr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Name:</w:t>
          </w:r>
        </w:p>
      </w:tc>
      <w:tc>
        <w:tcPr>
          <w:tcW w:w="2291" w:type="dxa"/>
          <w:tcBorders>
            <w:right w:val="single" w:sz="6" w:space="0" w:color="000000"/>
          </w:tcBorders>
          <w:vAlign w:val="center"/>
        </w:tcPr>
        <w:p w14:paraId="6DE5CA87" w14:textId="77777777" w:rsidR="007241BC" w:rsidRDefault="007241BC">
          <w:pPr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Klasse:</w:t>
          </w:r>
        </w:p>
      </w:tc>
      <w:tc>
        <w:tcPr>
          <w:tcW w:w="2066" w:type="dxa"/>
          <w:tcBorders>
            <w:left w:val="single" w:sz="6" w:space="0" w:color="000000"/>
          </w:tcBorders>
          <w:vAlign w:val="center"/>
        </w:tcPr>
        <w:p w14:paraId="2397971A" w14:textId="77777777" w:rsidR="007241BC" w:rsidRDefault="007241BC">
          <w:pPr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Datum:</w:t>
          </w:r>
        </w:p>
      </w:tc>
      <w:tc>
        <w:tcPr>
          <w:tcW w:w="2880" w:type="dxa"/>
          <w:tcBorders>
            <w:right w:val="single" w:sz="4" w:space="0" w:color="auto"/>
          </w:tcBorders>
          <w:vAlign w:val="center"/>
        </w:tcPr>
        <w:p w14:paraId="098C963E" w14:textId="77777777" w:rsidR="007241BC" w:rsidRDefault="007241BC">
          <w:pPr>
            <w:tabs>
              <w:tab w:val="left" w:pos="582"/>
              <w:tab w:val="left" w:pos="822"/>
              <w:tab w:val="left" w:pos="1422"/>
            </w:tabs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 xml:space="preserve">Blatt Nr.: </w:t>
          </w:r>
          <w:r>
            <w:rPr>
              <w:rFonts w:cs="Arial"/>
              <w:sz w:val="20"/>
              <w:szCs w:val="20"/>
            </w:rPr>
            <w:fldChar w:fldCharType="begin"/>
          </w:r>
          <w:r>
            <w:rPr>
              <w:rFonts w:cs="Arial"/>
              <w:sz w:val="20"/>
              <w:szCs w:val="20"/>
            </w:rPr>
            <w:instrText xml:space="preserve"> PAGE   \* MERGEFORMAT </w:instrText>
          </w:r>
          <w:r>
            <w:rPr>
              <w:rFonts w:cs="Arial"/>
              <w:sz w:val="20"/>
              <w:szCs w:val="20"/>
            </w:rPr>
            <w:fldChar w:fldCharType="separate"/>
          </w:r>
          <w:r w:rsidR="008B1653">
            <w:rPr>
              <w:rFonts w:cs="Arial"/>
              <w:noProof/>
              <w:sz w:val="20"/>
              <w:szCs w:val="20"/>
            </w:rPr>
            <w:t>1</w:t>
          </w:r>
          <w:r>
            <w:rPr>
              <w:rFonts w:cs="Arial"/>
              <w:sz w:val="20"/>
              <w:szCs w:val="20"/>
            </w:rPr>
            <w:fldChar w:fldCharType="end"/>
          </w:r>
          <w:r>
            <w:rPr>
              <w:rFonts w:cs="Arial"/>
              <w:sz w:val="20"/>
              <w:szCs w:val="20"/>
            </w:rPr>
            <w:t xml:space="preserve"> / </w:t>
          </w:r>
          <w:r>
            <w:rPr>
              <w:rFonts w:cs="Arial"/>
              <w:sz w:val="20"/>
              <w:szCs w:val="20"/>
            </w:rPr>
            <w:fldChar w:fldCharType="begin"/>
          </w:r>
          <w:r>
            <w:rPr>
              <w:rFonts w:cs="Arial"/>
              <w:sz w:val="20"/>
              <w:szCs w:val="20"/>
            </w:rPr>
            <w:instrText xml:space="preserve"> NUMPAGES   \* MERGEFORMAT </w:instrText>
          </w:r>
          <w:r>
            <w:rPr>
              <w:rFonts w:cs="Arial"/>
              <w:sz w:val="20"/>
              <w:szCs w:val="20"/>
            </w:rPr>
            <w:fldChar w:fldCharType="separate"/>
          </w:r>
          <w:r w:rsidR="008B1653">
            <w:rPr>
              <w:rFonts w:cs="Arial"/>
              <w:noProof/>
              <w:sz w:val="20"/>
              <w:szCs w:val="20"/>
            </w:rPr>
            <w:t>6</w:t>
          </w:r>
          <w:r>
            <w:rPr>
              <w:rFonts w:cs="Arial"/>
              <w:sz w:val="20"/>
              <w:szCs w:val="20"/>
            </w:rPr>
            <w:fldChar w:fldCharType="end"/>
          </w:r>
          <w:r>
            <w:rPr>
              <w:rFonts w:cs="Arial"/>
              <w:sz w:val="20"/>
              <w:szCs w:val="20"/>
            </w:rPr>
            <w:t xml:space="preserve">  lfd. Nr.:</w:t>
          </w:r>
        </w:p>
      </w:tc>
    </w:tr>
  </w:tbl>
  <w:p w14:paraId="69BE3F18" w14:textId="77777777" w:rsidR="007241BC" w:rsidRDefault="007241BC">
    <w:pPr>
      <w:pStyle w:val="Kopfzeil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D27281"/>
    <w:multiLevelType w:val="hybridMultilevel"/>
    <w:tmpl w:val="565C94B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24436"/>
    <w:multiLevelType w:val="multilevel"/>
    <w:tmpl w:val="A48861AA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232D2CBF"/>
    <w:multiLevelType w:val="multilevel"/>
    <w:tmpl w:val="A7E20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9736A1E"/>
    <w:multiLevelType w:val="hybridMultilevel"/>
    <w:tmpl w:val="CFD227E2"/>
    <w:lvl w:ilvl="0" w:tplc="89EA428E">
      <w:numFmt w:val="bullet"/>
      <w:lvlText w:val=""/>
      <w:lvlJc w:val="left"/>
      <w:pPr>
        <w:tabs>
          <w:tab w:val="num" w:pos="2121"/>
        </w:tabs>
        <w:ind w:left="2121" w:hanging="705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2BA80C10"/>
    <w:multiLevelType w:val="hybridMultilevel"/>
    <w:tmpl w:val="DFE60774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265109F"/>
    <w:multiLevelType w:val="hybridMultilevel"/>
    <w:tmpl w:val="A7E2020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ABA29A0"/>
    <w:multiLevelType w:val="hybridMultilevel"/>
    <w:tmpl w:val="129A15A4"/>
    <w:lvl w:ilvl="0" w:tplc="D3F4C7B6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84268D"/>
    <w:multiLevelType w:val="singleLevel"/>
    <w:tmpl w:val="B7BE758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7BE84C40"/>
    <w:multiLevelType w:val="hybridMultilevel"/>
    <w:tmpl w:val="B5BC6AE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0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124"/>
    <w:rsid w:val="000054D8"/>
    <w:rsid w:val="000139EE"/>
    <w:rsid w:val="000328A0"/>
    <w:rsid w:val="000412E6"/>
    <w:rsid w:val="00060696"/>
    <w:rsid w:val="00067397"/>
    <w:rsid w:val="000848BF"/>
    <w:rsid w:val="0009689A"/>
    <w:rsid w:val="000C2186"/>
    <w:rsid w:val="000C4502"/>
    <w:rsid w:val="000C556C"/>
    <w:rsid w:val="000E6B1F"/>
    <w:rsid w:val="000F2BDA"/>
    <w:rsid w:val="001057CA"/>
    <w:rsid w:val="001062E3"/>
    <w:rsid w:val="00151551"/>
    <w:rsid w:val="001A3CE3"/>
    <w:rsid w:val="001A6245"/>
    <w:rsid w:val="001B0A12"/>
    <w:rsid w:val="001B1A1C"/>
    <w:rsid w:val="001B7204"/>
    <w:rsid w:val="001D657E"/>
    <w:rsid w:val="002279A8"/>
    <w:rsid w:val="0024653C"/>
    <w:rsid w:val="00262B44"/>
    <w:rsid w:val="00267692"/>
    <w:rsid w:val="00273C34"/>
    <w:rsid w:val="00277426"/>
    <w:rsid w:val="002845F7"/>
    <w:rsid w:val="00292CDF"/>
    <w:rsid w:val="002C0F22"/>
    <w:rsid w:val="002C3650"/>
    <w:rsid w:val="002F07FE"/>
    <w:rsid w:val="00322088"/>
    <w:rsid w:val="00333945"/>
    <w:rsid w:val="00372C74"/>
    <w:rsid w:val="0038591B"/>
    <w:rsid w:val="003873F4"/>
    <w:rsid w:val="00395048"/>
    <w:rsid w:val="003A4343"/>
    <w:rsid w:val="003A6105"/>
    <w:rsid w:val="003B75D9"/>
    <w:rsid w:val="003C62EF"/>
    <w:rsid w:val="00416669"/>
    <w:rsid w:val="004364D8"/>
    <w:rsid w:val="004518F4"/>
    <w:rsid w:val="0047224A"/>
    <w:rsid w:val="0049180C"/>
    <w:rsid w:val="004F2E8B"/>
    <w:rsid w:val="00507AD9"/>
    <w:rsid w:val="00547081"/>
    <w:rsid w:val="0054729A"/>
    <w:rsid w:val="00553A84"/>
    <w:rsid w:val="00587CF9"/>
    <w:rsid w:val="00590EAA"/>
    <w:rsid w:val="005C00D6"/>
    <w:rsid w:val="005F65B6"/>
    <w:rsid w:val="006A30B9"/>
    <w:rsid w:val="006B3FE9"/>
    <w:rsid w:val="00712C75"/>
    <w:rsid w:val="007158A0"/>
    <w:rsid w:val="0072093B"/>
    <w:rsid w:val="007241BC"/>
    <w:rsid w:val="007378EA"/>
    <w:rsid w:val="007633F1"/>
    <w:rsid w:val="007729D8"/>
    <w:rsid w:val="00772ADC"/>
    <w:rsid w:val="00774B3E"/>
    <w:rsid w:val="007853F0"/>
    <w:rsid w:val="00785DA1"/>
    <w:rsid w:val="007B585D"/>
    <w:rsid w:val="00806433"/>
    <w:rsid w:val="00816CDC"/>
    <w:rsid w:val="00873AD5"/>
    <w:rsid w:val="00874773"/>
    <w:rsid w:val="008915C2"/>
    <w:rsid w:val="008B1653"/>
    <w:rsid w:val="008F1DDA"/>
    <w:rsid w:val="008F3B98"/>
    <w:rsid w:val="0090240D"/>
    <w:rsid w:val="00944500"/>
    <w:rsid w:val="00951A2A"/>
    <w:rsid w:val="00962628"/>
    <w:rsid w:val="009854D1"/>
    <w:rsid w:val="00996340"/>
    <w:rsid w:val="009D1ED5"/>
    <w:rsid w:val="00A00120"/>
    <w:rsid w:val="00A0117E"/>
    <w:rsid w:val="00A065E4"/>
    <w:rsid w:val="00A13D80"/>
    <w:rsid w:val="00A20831"/>
    <w:rsid w:val="00A325F4"/>
    <w:rsid w:val="00A61A43"/>
    <w:rsid w:val="00A70FB4"/>
    <w:rsid w:val="00A8793E"/>
    <w:rsid w:val="00A90A5B"/>
    <w:rsid w:val="00AA0A75"/>
    <w:rsid w:val="00AA2232"/>
    <w:rsid w:val="00AC36F7"/>
    <w:rsid w:val="00AC43D4"/>
    <w:rsid w:val="00AD0F70"/>
    <w:rsid w:val="00AD5DB8"/>
    <w:rsid w:val="00AE69D9"/>
    <w:rsid w:val="00B33417"/>
    <w:rsid w:val="00B4628E"/>
    <w:rsid w:val="00B50703"/>
    <w:rsid w:val="00B51BC0"/>
    <w:rsid w:val="00B76D81"/>
    <w:rsid w:val="00BB66B3"/>
    <w:rsid w:val="00BF5084"/>
    <w:rsid w:val="00C027ED"/>
    <w:rsid w:val="00C164A8"/>
    <w:rsid w:val="00C36881"/>
    <w:rsid w:val="00C72E06"/>
    <w:rsid w:val="00C83954"/>
    <w:rsid w:val="00CA1572"/>
    <w:rsid w:val="00CB2B08"/>
    <w:rsid w:val="00CD5760"/>
    <w:rsid w:val="00D068A4"/>
    <w:rsid w:val="00D07D82"/>
    <w:rsid w:val="00D3180B"/>
    <w:rsid w:val="00D34594"/>
    <w:rsid w:val="00D75DF4"/>
    <w:rsid w:val="00D82454"/>
    <w:rsid w:val="00D85313"/>
    <w:rsid w:val="00D85EE9"/>
    <w:rsid w:val="00D91325"/>
    <w:rsid w:val="00E03443"/>
    <w:rsid w:val="00E13CB0"/>
    <w:rsid w:val="00E25AFF"/>
    <w:rsid w:val="00E4012D"/>
    <w:rsid w:val="00E46914"/>
    <w:rsid w:val="00E473E4"/>
    <w:rsid w:val="00E57A00"/>
    <w:rsid w:val="00E71124"/>
    <w:rsid w:val="00E73F2F"/>
    <w:rsid w:val="00E73F87"/>
    <w:rsid w:val="00E92F78"/>
    <w:rsid w:val="00E96991"/>
    <w:rsid w:val="00E96ED4"/>
    <w:rsid w:val="00EB5F05"/>
    <w:rsid w:val="00EC7E5D"/>
    <w:rsid w:val="00ED3DAA"/>
    <w:rsid w:val="00ED44FA"/>
    <w:rsid w:val="00ED6645"/>
    <w:rsid w:val="00EF412D"/>
    <w:rsid w:val="00F07B74"/>
    <w:rsid w:val="00F128A2"/>
    <w:rsid w:val="00F60C14"/>
    <w:rsid w:val="00F9637C"/>
    <w:rsid w:val="00FC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5125749"/>
  <w15:chartTrackingRefBased/>
  <w15:docId w15:val="{ACB1D930-BB97-4EB9-AAA2-5CAAD1BAC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A6105"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cs="Arial"/>
      <w:b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139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845F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home-content-titel">
    <w:name w:val="home-content-titel"/>
    <w:basedOn w:val="Absatz-Standardschriftart"/>
    <w:rsid w:val="00292CDF"/>
  </w:style>
  <w:style w:type="character" w:styleId="HTMLCode">
    <w:name w:val="HTML Code"/>
    <w:rsid w:val="00292CDF"/>
    <w:rPr>
      <w:rFonts w:ascii="Courier New" w:eastAsia="Times New Roman" w:hAnsi="Courier New" w:cs="Courier New"/>
      <w:sz w:val="20"/>
      <w:szCs w:val="20"/>
    </w:rPr>
  </w:style>
  <w:style w:type="character" w:customStyle="1" w:styleId="home-content">
    <w:name w:val="home-content"/>
    <w:basedOn w:val="Absatz-Standardschriftart"/>
    <w:rsid w:val="00292CDF"/>
  </w:style>
  <w:style w:type="table" w:styleId="Tabellenraster">
    <w:name w:val="Table Grid"/>
    <w:basedOn w:val="NormaleTabelle"/>
    <w:rsid w:val="003A6105"/>
    <w:pPr>
      <w:spacing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78E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7378EA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395048"/>
    <w:rPr>
      <w:color w:val="808080"/>
    </w:rPr>
  </w:style>
  <w:style w:type="character" w:customStyle="1" w:styleId="st">
    <w:name w:val="st"/>
    <w:basedOn w:val="Absatz-Standardschriftart"/>
    <w:rsid w:val="00ED44FA"/>
  </w:style>
  <w:style w:type="paragraph" w:styleId="Listenabsatz">
    <w:name w:val="List Paragraph"/>
    <w:basedOn w:val="Standard"/>
    <w:uiPriority w:val="34"/>
    <w:qFormat/>
    <w:rsid w:val="00E96ED4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139E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Absatz-Standardschriftart"/>
    <w:uiPriority w:val="99"/>
    <w:unhideWhenUsed/>
    <w:rsid w:val="008915C2"/>
    <w:rPr>
      <w:color w:val="0563C1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845F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7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2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12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0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21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66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9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10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51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2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15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53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41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34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18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31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9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23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3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4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1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26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52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21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15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24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4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6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7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05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50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12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8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54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8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52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41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10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39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50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20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98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15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30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4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00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36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63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12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46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59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73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63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45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8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95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49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9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53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6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1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zzz_Windowsanwendungen\Winword\DOT-Dateien\ITA_K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62F32-2E54-412A-8381-75A32BDE0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ITA_KA.dot</Template>
  <TotalTime>0</TotalTime>
  <Pages>4</Pages>
  <Words>45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Hinweis: Bitte stellen Sie all Ihre Überlegungen und Rechenschritte nachvollziehbar dar</vt:lpstr>
    </vt:vector>
  </TitlesOfParts>
  <Company>osz</Company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Hinweis: Bitte stellen Sie all Ihre Überlegungen und Rechenschritte nachvollziehbar dar</dc:title>
  <dc:subject/>
  <dc:creator>pauli</dc:creator>
  <cp:keywords/>
  <cp:lastModifiedBy>Holger Schwandt</cp:lastModifiedBy>
  <cp:revision>3</cp:revision>
  <cp:lastPrinted>2012-05-10T10:33:00Z</cp:lastPrinted>
  <dcterms:created xsi:type="dcterms:W3CDTF">2020-11-02T19:42:00Z</dcterms:created>
  <dcterms:modified xsi:type="dcterms:W3CDTF">2020-11-02T20:35:00Z</dcterms:modified>
</cp:coreProperties>
</file>